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034" w:rsidRDefault="00FE1034" w:rsidP="00483217">
      <w:pPr>
        <w:ind w:left="0" w:firstLine="0"/>
      </w:pPr>
      <w:r w:rsidRPr="00C1315E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0" o:spid="_x0000_i1025" type="#_x0000_t75" alt="Изображение 021.jpg" style="width:453.75pt;height:618.75pt;visibility:visible">
            <v:imagedata r:id="rId4" o:title=""/>
          </v:shape>
        </w:pict>
      </w:r>
      <w:r w:rsidRPr="00C1315E">
        <w:rPr>
          <w:noProof/>
          <w:lang w:eastAsia="ru-RU"/>
        </w:rPr>
        <w:pict>
          <v:shape id="Рисунок 1" o:spid="_x0000_i1026" type="#_x0000_t75" alt="Изображение 022.jpg" style="width:453.75pt;height:621.75pt;visibility:visible">
            <v:imagedata r:id="rId5" o:title=""/>
          </v:shape>
        </w:pict>
      </w:r>
      <w:r w:rsidRPr="00C1315E">
        <w:rPr>
          <w:noProof/>
          <w:lang w:eastAsia="ru-RU"/>
        </w:rPr>
        <w:pict>
          <v:shape id="Рисунок 2" o:spid="_x0000_i1027" type="#_x0000_t75" alt="Изображение 023.jpg" style="width:453.75pt;height:622.5pt;visibility:visible">
            <v:imagedata r:id="rId6" o:title=""/>
          </v:shape>
        </w:pict>
      </w:r>
      <w:r w:rsidRPr="00C1315E">
        <w:rPr>
          <w:noProof/>
          <w:lang w:eastAsia="ru-RU"/>
        </w:rPr>
        <w:pict>
          <v:shape id="Рисунок 3" o:spid="_x0000_i1028" type="#_x0000_t75" alt="Изображение 024.jpg" style="width:453.75pt;height:620.25pt;visibility:visible">
            <v:imagedata r:id="rId7" o:title=""/>
          </v:shape>
        </w:pict>
      </w:r>
    </w:p>
    <w:sectPr w:rsidR="00FE1034" w:rsidSect="000B0BAE">
      <w:pgSz w:w="11906" w:h="16838"/>
      <w:pgMar w:top="1418" w:right="1134" w:bottom="136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3217"/>
    <w:rsid w:val="00000901"/>
    <w:rsid w:val="00000A91"/>
    <w:rsid w:val="00000D24"/>
    <w:rsid w:val="00001E72"/>
    <w:rsid w:val="00002D6F"/>
    <w:rsid w:val="000032D4"/>
    <w:rsid w:val="00003461"/>
    <w:rsid w:val="0000366D"/>
    <w:rsid w:val="000038D4"/>
    <w:rsid w:val="00004445"/>
    <w:rsid w:val="0000464C"/>
    <w:rsid w:val="00004734"/>
    <w:rsid w:val="000048A0"/>
    <w:rsid w:val="000049DF"/>
    <w:rsid w:val="00005E5F"/>
    <w:rsid w:val="00006186"/>
    <w:rsid w:val="0000663E"/>
    <w:rsid w:val="000069A1"/>
    <w:rsid w:val="00006A39"/>
    <w:rsid w:val="00006D4A"/>
    <w:rsid w:val="000075CB"/>
    <w:rsid w:val="0000783F"/>
    <w:rsid w:val="00007B9F"/>
    <w:rsid w:val="00007C0F"/>
    <w:rsid w:val="00007F1B"/>
    <w:rsid w:val="000102D1"/>
    <w:rsid w:val="00010489"/>
    <w:rsid w:val="00010EC2"/>
    <w:rsid w:val="000117D3"/>
    <w:rsid w:val="00012C80"/>
    <w:rsid w:val="0001365C"/>
    <w:rsid w:val="000139A9"/>
    <w:rsid w:val="00014A36"/>
    <w:rsid w:val="00014E57"/>
    <w:rsid w:val="000154F0"/>
    <w:rsid w:val="00015F31"/>
    <w:rsid w:val="00016379"/>
    <w:rsid w:val="00016B5F"/>
    <w:rsid w:val="0001747C"/>
    <w:rsid w:val="000174A5"/>
    <w:rsid w:val="00017E04"/>
    <w:rsid w:val="000202B9"/>
    <w:rsid w:val="00020B24"/>
    <w:rsid w:val="00020C70"/>
    <w:rsid w:val="00020CAC"/>
    <w:rsid w:val="00020D04"/>
    <w:rsid w:val="000213B4"/>
    <w:rsid w:val="0002167D"/>
    <w:rsid w:val="00021C97"/>
    <w:rsid w:val="00023198"/>
    <w:rsid w:val="0002340D"/>
    <w:rsid w:val="000234FB"/>
    <w:rsid w:val="0002385C"/>
    <w:rsid w:val="000243EC"/>
    <w:rsid w:val="00024623"/>
    <w:rsid w:val="00024658"/>
    <w:rsid w:val="00024D62"/>
    <w:rsid w:val="000252C9"/>
    <w:rsid w:val="00025403"/>
    <w:rsid w:val="000266B6"/>
    <w:rsid w:val="000272AA"/>
    <w:rsid w:val="0002756D"/>
    <w:rsid w:val="0002765B"/>
    <w:rsid w:val="0002781F"/>
    <w:rsid w:val="000279D3"/>
    <w:rsid w:val="00027F89"/>
    <w:rsid w:val="000303CC"/>
    <w:rsid w:val="00030F3D"/>
    <w:rsid w:val="00031379"/>
    <w:rsid w:val="000317B0"/>
    <w:rsid w:val="00031F47"/>
    <w:rsid w:val="0003214D"/>
    <w:rsid w:val="0003280F"/>
    <w:rsid w:val="00032856"/>
    <w:rsid w:val="00033581"/>
    <w:rsid w:val="000338EC"/>
    <w:rsid w:val="00033B42"/>
    <w:rsid w:val="00033BD9"/>
    <w:rsid w:val="00033E97"/>
    <w:rsid w:val="000350D2"/>
    <w:rsid w:val="000353B8"/>
    <w:rsid w:val="000359FF"/>
    <w:rsid w:val="00036B1F"/>
    <w:rsid w:val="0003736E"/>
    <w:rsid w:val="00037643"/>
    <w:rsid w:val="0003771C"/>
    <w:rsid w:val="000379DA"/>
    <w:rsid w:val="0004023B"/>
    <w:rsid w:val="0004027A"/>
    <w:rsid w:val="000408F9"/>
    <w:rsid w:val="0004180E"/>
    <w:rsid w:val="0004194D"/>
    <w:rsid w:val="00041E7E"/>
    <w:rsid w:val="00041F1A"/>
    <w:rsid w:val="00042989"/>
    <w:rsid w:val="000431A2"/>
    <w:rsid w:val="00043D7A"/>
    <w:rsid w:val="00044321"/>
    <w:rsid w:val="000447BC"/>
    <w:rsid w:val="00044A33"/>
    <w:rsid w:val="00044A80"/>
    <w:rsid w:val="00044E07"/>
    <w:rsid w:val="00045091"/>
    <w:rsid w:val="00045AF2"/>
    <w:rsid w:val="00045B68"/>
    <w:rsid w:val="00046210"/>
    <w:rsid w:val="00046F71"/>
    <w:rsid w:val="000471AC"/>
    <w:rsid w:val="00047A2C"/>
    <w:rsid w:val="00047E4D"/>
    <w:rsid w:val="00047E8D"/>
    <w:rsid w:val="0005009A"/>
    <w:rsid w:val="00050E3D"/>
    <w:rsid w:val="00051213"/>
    <w:rsid w:val="0005226A"/>
    <w:rsid w:val="0005247B"/>
    <w:rsid w:val="0005268A"/>
    <w:rsid w:val="00052716"/>
    <w:rsid w:val="00052BB8"/>
    <w:rsid w:val="00052D04"/>
    <w:rsid w:val="0005373A"/>
    <w:rsid w:val="00054788"/>
    <w:rsid w:val="00054E3A"/>
    <w:rsid w:val="000554F9"/>
    <w:rsid w:val="00055B0E"/>
    <w:rsid w:val="00055E07"/>
    <w:rsid w:val="00056DD1"/>
    <w:rsid w:val="00056EB5"/>
    <w:rsid w:val="00057738"/>
    <w:rsid w:val="00057D76"/>
    <w:rsid w:val="000609C2"/>
    <w:rsid w:val="00060DFC"/>
    <w:rsid w:val="00061194"/>
    <w:rsid w:val="000614C6"/>
    <w:rsid w:val="0006237D"/>
    <w:rsid w:val="000626A5"/>
    <w:rsid w:val="00062E54"/>
    <w:rsid w:val="000638B6"/>
    <w:rsid w:val="00064001"/>
    <w:rsid w:val="000648BA"/>
    <w:rsid w:val="000659A7"/>
    <w:rsid w:val="0006692B"/>
    <w:rsid w:val="00067B0A"/>
    <w:rsid w:val="0007044F"/>
    <w:rsid w:val="00070C50"/>
    <w:rsid w:val="000711E8"/>
    <w:rsid w:val="000712B6"/>
    <w:rsid w:val="00072779"/>
    <w:rsid w:val="00072F18"/>
    <w:rsid w:val="000733E2"/>
    <w:rsid w:val="000738A4"/>
    <w:rsid w:val="0007408C"/>
    <w:rsid w:val="00074698"/>
    <w:rsid w:val="00074EC9"/>
    <w:rsid w:val="00075491"/>
    <w:rsid w:val="000757A4"/>
    <w:rsid w:val="00075FBF"/>
    <w:rsid w:val="000760A0"/>
    <w:rsid w:val="00077257"/>
    <w:rsid w:val="000774BA"/>
    <w:rsid w:val="00077794"/>
    <w:rsid w:val="00077BF8"/>
    <w:rsid w:val="00080612"/>
    <w:rsid w:val="0008095D"/>
    <w:rsid w:val="00080D96"/>
    <w:rsid w:val="0008150A"/>
    <w:rsid w:val="000821A1"/>
    <w:rsid w:val="0008274E"/>
    <w:rsid w:val="000833DB"/>
    <w:rsid w:val="00083A3E"/>
    <w:rsid w:val="00084453"/>
    <w:rsid w:val="00084CF9"/>
    <w:rsid w:val="00084ECC"/>
    <w:rsid w:val="000854CF"/>
    <w:rsid w:val="0008575F"/>
    <w:rsid w:val="00085BC5"/>
    <w:rsid w:val="000861A7"/>
    <w:rsid w:val="000864DA"/>
    <w:rsid w:val="000869B6"/>
    <w:rsid w:val="00087A20"/>
    <w:rsid w:val="00087EF0"/>
    <w:rsid w:val="000909B7"/>
    <w:rsid w:val="00090A5E"/>
    <w:rsid w:val="00090F85"/>
    <w:rsid w:val="000923BF"/>
    <w:rsid w:val="00092951"/>
    <w:rsid w:val="00092AB8"/>
    <w:rsid w:val="00093C06"/>
    <w:rsid w:val="00093DF8"/>
    <w:rsid w:val="0009470C"/>
    <w:rsid w:val="00094827"/>
    <w:rsid w:val="00094955"/>
    <w:rsid w:val="0009512A"/>
    <w:rsid w:val="000954FC"/>
    <w:rsid w:val="0009573A"/>
    <w:rsid w:val="000958B1"/>
    <w:rsid w:val="00095995"/>
    <w:rsid w:val="00096BBC"/>
    <w:rsid w:val="000973E4"/>
    <w:rsid w:val="000A01F8"/>
    <w:rsid w:val="000A0F29"/>
    <w:rsid w:val="000A0FFC"/>
    <w:rsid w:val="000A1B82"/>
    <w:rsid w:val="000A2211"/>
    <w:rsid w:val="000A2435"/>
    <w:rsid w:val="000A2630"/>
    <w:rsid w:val="000A2803"/>
    <w:rsid w:val="000A2A33"/>
    <w:rsid w:val="000A2BBD"/>
    <w:rsid w:val="000A3BDF"/>
    <w:rsid w:val="000A46FE"/>
    <w:rsid w:val="000A4C2F"/>
    <w:rsid w:val="000A4D70"/>
    <w:rsid w:val="000A5222"/>
    <w:rsid w:val="000A64DE"/>
    <w:rsid w:val="000A66AF"/>
    <w:rsid w:val="000A6C94"/>
    <w:rsid w:val="000A7360"/>
    <w:rsid w:val="000A793D"/>
    <w:rsid w:val="000A7E1A"/>
    <w:rsid w:val="000B06A4"/>
    <w:rsid w:val="000B0966"/>
    <w:rsid w:val="000B0BAE"/>
    <w:rsid w:val="000B162B"/>
    <w:rsid w:val="000B2443"/>
    <w:rsid w:val="000B360A"/>
    <w:rsid w:val="000B40E7"/>
    <w:rsid w:val="000B4555"/>
    <w:rsid w:val="000B479C"/>
    <w:rsid w:val="000B48F1"/>
    <w:rsid w:val="000B49A7"/>
    <w:rsid w:val="000B50E3"/>
    <w:rsid w:val="000B52CA"/>
    <w:rsid w:val="000B5BD6"/>
    <w:rsid w:val="000B6532"/>
    <w:rsid w:val="000B671F"/>
    <w:rsid w:val="000B67DA"/>
    <w:rsid w:val="000B7816"/>
    <w:rsid w:val="000C07D1"/>
    <w:rsid w:val="000C0934"/>
    <w:rsid w:val="000C0B46"/>
    <w:rsid w:val="000C0BC1"/>
    <w:rsid w:val="000C0CD3"/>
    <w:rsid w:val="000C0D8F"/>
    <w:rsid w:val="000C0E75"/>
    <w:rsid w:val="000C181D"/>
    <w:rsid w:val="000C185B"/>
    <w:rsid w:val="000C1887"/>
    <w:rsid w:val="000C1E0B"/>
    <w:rsid w:val="000C205F"/>
    <w:rsid w:val="000C20EA"/>
    <w:rsid w:val="000C26C7"/>
    <w:rsid w:val="000C26DB"/>
    <w:rsid w:val="000C2714"/>
    <w:rsid w:val="000C2843"/>
    <w:rsid w:val="000C28FF"/>
    <w:rsid w:val="000C2974"/>
    <w:rsid w:val="000C2CDE"/>
    <w:rsid w:val="000C4851"/>
    <w:rsid w:val="000C4E83"/>
    <w:rsid w:val="000C50F7"/>
    <w:rsid w:val="000C5FD2"/>
    <w:rsid w:val="000C62D3"/>
    <w:rsid w:val="000C691E"/>
    <w:rsid w:val="000C6E3B"/>
    <w:rsid w:val="000C7BF1"/>
    <w:rsid w:val="000D0522"/>
    <w:rsid w:val="000D097E"/>
    <w:rsid w:val="000D0A60"/>
    <w:rsid w:val="000D12E7"/>
    <w:rsid w:val="000D1F0D"/>
    <w:rsid w:val="000D1F96"/>
    <w:rsid w:val="000D308E"/>
    <w:rsid w:val="000D32C7"/>
    <w:rsid w:val="000D383A"/>
    <w:rsid w:val="000D3966"/>
    <w:rsid w:val="000D472C"/>
    <w:rsid w:val="000D47D1"/>
    <w:rsid w:val="000D5DEF"/>
    <w:rsid w:val="000D60BC"/>
    <w:rsid w:val="000D62F1"/>
    <w:rsid w:val="000E010A"/>
    <w:rsid w:val="000E050D"/>
    <w:rsid w:val="000E195A"/>
    <w:rsid w:val="000E2427"/>
    <w:rsid w:val="000E33C3"/>
    <w:rsid w:val="000E3D19"/>
    <w:rsid w:val="000E3D9B"/>
    <w:rsid w:val="000E47C2"/>
    <w:rsid w:val="000E4B92"/>
    <w:rsid w:val="000E59DA"/>
    <w:rsid w:val="000E6061"/>
    <w:rsid w:val="000E61CD"/>
    <w:rsid w:val="000E6374"/>
    <w:rsid w:val="000E641F"/>
    <w:rsid w:val="000E7574"/>
    <w:rsid w:val="000E767C"/>
    <w:rsid w:val="000E7B44"/>
    <w:rsid w:val="000F0092"/>
    <w:rsid w:val="000F0A80"/>
    <w:rsid w:val="000F2125"/>
    <w:rsid w:val="000F2297"/>
    <w:rsid w:val="000F241F"/>
    <w:rsid w:val="000F258C"/>
    <w:rsid w:val="000F2B18"/>
    <w:rsid w:val="000F2E98"/>
    <w:rsid w:val="000F3C9F"/>
    <w:rsid w:val="000F3F84"/>
    <w:rsid w:val="000F4171"/>
    <w:rsid w:val="000F42DD"/>
    <w:rsid w:val="000F4558"/>
    <w:rsid w:val="000F4586"/>
    <w:rsid w:val="000F463C"/>
    <w:rsid w:val="000F4F79"/>
    <w:rsid w:val="000F5CA7"/>
    <w:rsid w:val="000F62A2"/>
    <w:rsid w:val="000F6ED3"/>
    <w:rsid w:val="000F712B"/>
    <w:rsid w:val="000F71D1"/>
    <w:rsid w:val="000F753E"/>
    <w:rsid w:val="0010009E"/>
    <w:rsid w:val="001002EE"/>
    <w:rsid w:val="0010098C"/>
    <w:rsid w:val="001009C5"/>
    <w:rsid w:val="00100DFA"/>
    <w:rsid w:val="0010132A"/>
    <w:rsid w:val="00101335"/>
    <w:rsid w:val="001015B7"/>
    <w:rsid w:val="00101730"/>
    <w:rsid w:val="001021EF"/>
    <w:rsid w:val="00102458"/>
    <w:rsid w:val="00103FF3"/>
    <w:rsid w:val="001047E3"/>
    <w:rsid w:val="001054AE"/>
    <w:rsid w:val="001056FB"/>
    <w:rsid w:val="00106C9B"/>
    <w:rsid w:val="001070A3"/>
    <w:rsid w:val="001071C6"/>
    <w:rsid w:val="001076AF"/>
    <w:rsid w:val="00110114"/>
    <w:rsid w:val="00110525"/>
    <w:rsid w:val="00110A10"/>
    <w:rsid w:val="00110E13"/>
    <w:rsid w:val="001116BF"/>
    <w:rsid w:val="00111954"/>
    <w:rsid w:val="00112533"/>
    <w:rsid w:val="001133C0"/>
    <w:rsid w:val="00113A13"/>
    <w:rsid w:val="00113E27"/>
    <w:rsid w:val="00113F80"/>
    <w:rsid w:val="00114658"/>
    <w:rsid w:val="00114F06"/>
    <w:rsid w:val="00114FD5"/>
    <w:rsid w:val="00115AE9"/>
    <w:rsid w:val="00115B0C"/>
    <w:rsid w:val="00115E6A"/>
    <w:rsid w:val="001164D6"/>
    <w:rsid w:val="001166F8"/>
    <w:rsid w:val="00117F51"/>
    <w:rsid w:val="00120822"/>
    <w:rsid w:val="00120EE2"/>
    <w:rsid w:val="00121642"/>
    <w:rsid w:val="0012182C"/>
    <w:rsid w:val="00121922"/>
    <w:rsid w:val="00122555"/>
    <w:rsid w:val="00122596"/>
    <w:rsid w:val="00123B0D"/>
    <w:rsid w:val="00124132"/>
    <w:rsid w:val="0012464D"/>
    <w:rsid w:val="00124E79"/>
    <w:rsid w:val="001253E6"/>
    <w:rsid w:val="00125C91"/>
    <w:rsid w:val="00125F7F"/>
    <w:rsid w:val="001266E5"/>
    <w:rsid w:val="0012718F"/>
    <w:rsid w:val="0012755A"/>
    <w:rsid w:val="001275BA"/>
    <w:rsid w:val="001278AD"/>
    <w:rsid w:val="001307A7"/>
    <w:rsid w:val="00130DD2"/>
    <w:rsid w:val="001318FD"/>
    <w:rsid w:val="00131AC8"/>
    <w:rsid w:val="00132228"/>
    <w:rsid w:val="00132390"/>
    <w:rsid w:val="001325BB"/>
    <w:rsid w:val="001329C4"/>
    <w:rsid w:val="00133557"/>
    <w:rsid w:val="00133E0D"/>
    <w:rsid w:val="00134269"/>
    <w:rsid w:val="0013455B"/>
    <w:rsid w:val="00134A53"/>
    <w:rsid w:val="00134CB7"/>
    <w:rsid w:val="001352AA"/>
    <w:rsid w:val="001354B5"/>
    <w:rsid w:val="00135BD1"/>
    <w:rsid w:val="00135F9B"/>
    <w:rsid w:val="001364FE"/>
    <w:rsid w:val="00137F23"/>
    <w:rsid w:val="00140427"/>
    <w:rsid w:val="00140CFD"/>
    <w:rsid w:val="00141748"/>
    <w:rsid w:val="0014226B"/>
    <w:rsid w:val="0014231F"/>
    <w:rsid w:val="00142B1F"/>
    <w:rsid w:val="00142B84"/>
    <w:rsid w:val="00143432"/>
    <w:rsid w:val="00143711"/>
    <w:rsid w:val="00144ACE"/>
    <w:rsid w:val="00144FED"/>
    <w:rsid w:val="00145025"/>
    <w:rsid w:val="00145F7A"/>
    <w:rsid w:val="00146355"/>
    <w:rsid w:val="00147458"/>
    <w:rsid w:val="001479F4"/>
    <w:rsid w:val="00147ACA"/>
    <w:rsid w:val="001507FC"/>
    <w:rsid w:val="001512DE"/>
    <w:rsid w:val="00151D06"/>
    <w:rsid w:val="00151EC0"/>
    <w:rsid w:val="00151ED0"/>
    <w:rsid w:val="001521CE"/>
    <w:rsid w:val="00152CBA"/>
    <w:rsid w:val="00153197"/>
    <w:rsid w:val="001532E0"/>
    <w:rsid w:val="00153B87"/>
    <w:rsid w:val="00154304"/>
    <w:rsid w:val="001545B8"/>
    <w:rsid w:val="0015471B"/>
    <w:rsid w:val="00154ADA"/>
    <w:rsid w:val="00154C48"/>
    <w:rsid w:val="00154EFD"/>
    <w:rsid w:val="001555D0"/>
    <w:rsid w:val="00155798"/>
    <w:rsid w:val="00155FAE"/>
    <w:rsid w:val="00156479"/>
    <w:rsid w:val="001571CF"/>
    <w:rsid w:val="001574D8"/>
    <w:rsid w:val="0015750F"/>
    <w:rsid w:val="0015769B"/>
    <w:rsid w:val="00157C77"/>
    <w:rsid w:val="00157D35"/>
    <w:rsid w:val="00157DB2"/>
    <w:rsid w:val="00160529"/>
    <w:rsid w:val="00161B42"/>
    <w:rsid w:val="001634FB"/>
    <w:rsid w:val="00163E75"/>
    <w:rsid w:val="00164408"/>
    <w:rsid w:val="00164610"/>
    <w:rsid w:val="00164938"/>
    <w:rsid w:val="00164A17"/>
    <w:rsid w:val="00165076"/>
    <w:rsid w:val="001656E9"/>
    <w:rsid w:val="0016629F"/>
    <w:rsid w:val="00166594"/>
    <w:rsid w:val="00166608"/>
    <w:rsid w:val="001666F6"/>
    <w:rsid w:val="001667D9"/>
    <w:rsid w:val="00166BD7"/>
    <w:rsid w:val="00166EDE"/>
    <w:rsid w:val="00167219"/>
    <w:rsid w:val="00167E7D"/>
    <w:rsid w:val="001704A5"/>
    <w:rsid w:val="0017076A"/>
    <w:rsid w:val="00170963"/>
    <w:rsid w:val="00170BE8"/>
    <w:rsid w:val="00170C3D"/>
    <w:rsid w:val="001713C7"/>
    <w:rsid w:val="001718E8"/>
    <w:rsid w:val="00171CEB"/>
    <w:rsid w:val="00171D1B"/>
    <w:rsid w:val="00171E03"/>
    <w:rsid w:val="001721E6"/>
    <w:rsid w:val="001727A5"/>
    <w:rsid w:val="00172F0C"/>
    <w:rsid w:val="001737C9"/>
    <w:rsid w:val="00173CCE"/>
    <w:rsid w:val="001760B7"/>
    <w:rsid w:val="00177727"/>
    <w:rsid w:val="00177F5E"/>
    <w:rsid w:val="00180ADE"/>
    <w:rsid w:val="00180BC8"/>
    <w:rsid w:val="00181338"/>
    <w:rsid w:val="00181776"/>
    <w:rsid w:val="00181A04"/>
    <w:rsid w:val="00181A87"/>
    <w:rsid w:val="00181FFD"/>
    <w:rsid w:val="00182BC7"/>
    <w:rsid w:val="00183796"/>
    <w:rsid w:val="00183BC9"/>
    <w:rsid w:val="00183D44"/>
    <w:rsid w:val="0018506C"/>
    <w:rsid w:val="001852DC"/>
    <w:rsid w:val="001860C1"/>
    <w:rsid w:val="0018612A"/>
    <w:rsid w:val="0018667F"/>
    <w:rsid w:val="00186ACB"/>
    <w:rsid w:val="00186D2D"/>
    <w:rsid w:val="00187214"/>
    <w:rsid w:val="001903E5"/>
    <w:rsid w:val="00190761"/>
    <w:rsid w:val="001907D0"/>
    <w:rsid w:val="00190810"/>
    <w:rsid w:val="00191420"/>
    <w:rsid w:val="00191FFA"/>
    <w:rsid w:val="00192BDE"/>
    <w:rsid w:val="00192C90"/>
    <w:rsid w:val="00192D9B"/>
    <w:rsid w:val="0019313E"/>
    <w:rsid w:val="00193440"/>
    <w:rsid w:val="00193D36"/>
    <w:rsid w:val="00194A12"/>
    <w:rsid w:val="00194A2B"/>
    <w:rsid w:val="00194A3F"/>
    <w:rsid w:val="00195423"/>
    <w:rsid w:val="00195F23"/>
    <w:rsid w:val="00196287"/>
    <w:rsid w:val="00197D32"/>
    <w:rsid w:val="001A0463"/>
    <w:rsid w:val="001A1488"/>
    <w:rsid w:val="001A14B1"/>
    <w:rsid w:val="001A1980"/>
    <w:rsid w:val="001A1D07"/>
    <w:rsid w:val="001A229C"/>
    <w:rsid w:val="001A22C1"/>
    <w:rsid w:val="001A2468"/>
    <w:rsid w:val="001A2F4C"/>
    <w:rsid w:val="001A3076"/>
    <w:rsid w:val="001A310C"/>
    <w:rsid w:val="001A3BBD"/>
    <w:rsid w:val="001A4582"/>
    <w:rsid w:val="001A4950"/>
    <w:rsid w:val="001A4D1E"/>
    <w:rsid w:val="001A64E7"/>
    <w:rsid w:val="001A6EA5"/>
    <w:rsid w:val="001A6F1D"/>
    <w:rsid w:val="001A71FF"/>
    <w:rsid w:val="001A7C2E"/>
    <w:rsid w:val="001B08C6"/>
    <w:rsid w:val="001B0BE9"/>
    <w:rsid w:val="001B0E09"/>
    <w:rsid w:val="001B1107"/>
    <w:rsid w:val="001B189A"/>
    <w:rsid w:val="001B18D9"/>
    <w:rsid w:val="001B1D74"/>
    <w:rsid w:val="001B1DA7"/>
    <w:rsid w:val="001B28ED"/>
    <w:rsid w:val="001B2B36"/>
    <w:rsid w:val="001B370E"/>
    <w:rsid w:val="001B4D45"/>
    <w:rsid w:val="001B54D1"/>
    <w:rsid w:val="001B64D0"/>
    <w:rsid w:val="001B667D"/>
    <w:rsid w:val="001B6A8E"/>
    <w:rsid w:val="001B6C0F"/>
    <w:rsid w:val="001B6D54"/>
    <w:rsid w:val="001B7165"/>
    <w:rsid w:val="001B7200"/>
    <w:rsid w:val="001B75CF"/>
    <w:rsid w:val="001B760D"/>
    <w:rsid w:val="001B761D"/>
    <w:rsid w:val="001C089B"/>
    <w:rsid w:val="001C0A37"/>
    <w:rsid w:val="001C0A39"/>
    <w:rsid w:val="001C1D0F"/>
    <w:rsid w:val="001C1E43"/>
    <w:rsid w:val="001C1E44"/>
    <w:rsid w:val="001C1E68"/>
    <w:rsid w:val="001C1F76"/>
    <w:rsid w:val="001C2134"/>
    <w:rsid w:val="001C22D5"/>
    <w:rsid w:val="001C2B1C"/>
    <w:rsid w:val="001C3068"/>
    <w:rsid w:val="001C32EA"/>
    <w:rsid w:val="001C340B"/>
    <w:rsid w:val="001C34F5"/>
    <w:rsid w:val="001C3ABE"/>
    <w:rsid w:val="001C56AF"/>
    <w:rsid w:val="001C5707"/>
    <w:rsid w:val="001C57E1"/>
    <w:rsid w:val="001C604C"/>
    <w:rsid w:val="001C651C"/>
    <w:rsid w:val="001C6BEE"/>
    <w:rsid w:val="001C7E0A"/>
    <w:rsid w:val="001D13A6"/>
    <w:rsid w:val="001D1644"/>
    <w:rsid w:val="001D189F"/>
    <w:rsid w:val="001D1E09"/>
    <w:rsid w:val="001D2479"/>
    <w:rsid w:val="001D3561"/>
    <w:rsid w:val="001D37F8"/>
    <w:rsid w:val="001D3D9A"/>
    <w:rsid w:val="001D3DEA"/>
    <w:rsid w:val="001D43BC"/>
    <w:rsid w:val="001D4A5F"/>
    <w:rsid w:val="001D6DE5"/>
    <w:rsid w:val="001D6EFF"/>
    <w:rsid w:val="001D7466"/>
    <w:rsid w:val="001D78F5"/>
    <w:rsid w:val="001E0538"/>
    <w:rsid w:val="001E0A42"/>
    <w:rsid w:val="001E0B04"/>
    <w:rsid w:val="001E1138"/>
    <w:rsid w:val="001E1BE2"/>
    <w:rsid w:val="001E1EC2"/>
    <w:rsid w:val="001E28CB"/>
    <w:rsid w:val="001E28FC"/>
    <w:rsid w:val="001E2E3D"/>
    <w:rsid w:val="001E2E87"/>
    <w:rsid w:val="001E2F2C"/>
    <w:rsid w:val="001E4918"/>
    <w:rsid w:val="001E4CBC"/>
    <w:rsid w:val="001E56DC"/>
    <w:rsid w:val="001E5D1B"/>
    <w:rsid w:val="001E5D2F"/>
    <w:rsid w:val="001E603E"/>
    <w:rsid w:val="001E6DEC"/>
    <w:rsid w:val="001E7955"/>
    <w:rsid w:val="001E7A70"/>
    <w:rsid w:val="001E7C27"/>
    <w:rsid w:val="001F148D"/>
    <w:rsid w:val="001F18A5"/>
    <w:rsid w:val="001F1A8F"/>
    <w:rsid w:val="001F1B06"/>
    <w:rsid w:val="001F21D0"/>
    <w:rsid w:val="001F2435"/>
    <w:rsid w:val="001F2675"/>
    <w:rsid w:val="001F2A30"/>
    <w:rsid w:val="001F2E48"/>
    <w:rsid w:val="001F3333"/>
    <w:rsid w:val="001F3C37"/>
    <w:rsid w:val="001F4BF6"/>
    <w:rsid w:val="001F505F"/>
    <w:rsid w:val="001F5088"/>
    <w:rsid w:val="001F57AA"/>
    <w:rsid w:val="001F5A1D"/>
    <w:rsid w:val="001F5D0F"/>
    <w:rsid w:val="001F5E80"/>
    <w:rsid w:val="001F60DD"/>
    <w:rsid w:val="001F62A9"/>
    <w:rsid w:val="001F67DB"/>
    <w:rsid w:val="001F6C81"/>
    <w:rsid w:val="001F6EC3"/>
    <w:rsid w:val="001F797F"/>
    <w:rsid w:val="001F7F2D"/>
    <w:rsid w:val="0020090E"/>
    <w:rsid w:val="0020164C"/>
    <w:rsid w:val="0020164E"/>
    <w:rsid w:val="002016D5"/>
    <w:rsid w:val="00201E9D"/>
    <w:rsid w:val="002026BC"/>
    <w:rsid w:val="00202817"/>
    <w:rsid w:val="00202BEA"/>
    <w:rsid w:val="00203087"/>
    <w:rsid w:val="00203CCE"/>
    <w:rsid w:val="00203EC0"/>
    <w:rsid w:val="00205483"/>
    <w:rsid w:val="00205FB1"/>
    <w:rsid w:val="00206E65"/>
    <w:rsid w:val="00206E8F"/>
    <w:rsid w:val="0020788C"/>
    <w:rsid w:val="00210666"/>
    <w:rsid w:val="002106DB"/>
    <w:rsid w:val="00210A9B"/>
    <w:rsid w:val="002110E4"/>
    <w:rsid w:val="00211CFA"/>
    <w:rsid w:val="002125EC"/>
    <w:rsid w:val="002127E8"/>
    <w:rsid w:val="00212938"/>
    <w:rsid w:val="00212EC6"/>
    <w:rsid w:val="00213A53"/>
    <w:rsid w:val="00213BD7"/>
    <w:rsid w:val="00214D19"/>
    <w:rsid w:val="00214F49"/>
    <w:rsid w:val="0021535B"/>
    <w:rsid w:val="00216146"/>
    <w:rsid w:val="00216AE9"/>
    <w:rsid w:val="00216CB6"/>
    <w:rsid w:val="00216F8C"/>
    <w:rsid w:val="0021786B"/>
    <w:rsid w:val="0022004C"/>
    <w:rsid w:val="00220090"/>
    <w:rsid w:val="002205B8"/>
    <w:rsid w:val="00220F74"/>
    <w:rsid w:val="0022108C"/>
    <w:rsid w:val="00221970"/>
    <w:rsid w:val="002222E4"/>
    <w:rsid w:val="00222479"/>
    <w:rsid w:val="00222AFA"/>
    <w:rsid w:val="00223563"/>
    <w:rsid w:val="00223DFA"/>
    <w:rsid w:val="002240DB"/>
    <w:rsid w:val="002241F5"/>
    <w:rsid w:val="002242D4"/>
    <w:rsid w:val="0022460F"/>
    <w:rsid w:val="002256EB"/>
    <w:rsid w:val="00225BC4"/>
    <w:rsid w:val="00225D20"/>
    <w:rsid w:val="002261EE"/>
    <w:rsid w:val="0022654C"/>
    <w:rsid w:val="0022660A"/>
    <w:rsid w:val="00226E35"/>
    <w:rsid w:val="00227173"/>
    <w:rsid w:val="002274C1"/>
    <w:rsid w:val="002276C4"/>
    <w:rsid w:val="00227A26"/>
    <w:rsid w:val="002302E9"/>
    <w:rsid w:val="00230AF7"/>
    <w:rsid w:val="002312A7"/>
    <w:rsid w:val="00231402"/>
    <w:rsid w:val="00231C1A"/>
    <w:rsid w:val="00232116"/>
    <w:rsid w:val="00232229"/>
    <w:rsid w:val="00232B1E"/>
    <w:rsid w:val="00232C34"/>
    <w:rsid w:val="00232E13"/>
    <w:rsid w:val="00232FA5"/>
    <w:rsid w:val="0023321C"/>
    <w:rsid w:val="00233A01"/>
    <w:rsid w:val="00233AF8"/>
    <w:rsid w:val="00233D84"/>
    <w:rsid w:val="002342A5"/>
    <w:rsid w:val="00234860"/>
    <w:rsid w:val="002348FE"/>
    <w:rsid w:val="00234922"/>
    <w:rsid w:val="00234BD2"/>
    <w:rsid w:val="0023521C"/>
    <w:rsid w:val="00235312"/>
    <w:rsid w:val="002356E9"/>
    <w:rsid w:val="002359BD"/>
    <w:rsid w:val="00235BAF"/>
    <w:rsid w:val="00235DCE"/>
    <w:rsid w:val="0023695D"/>
    <w:rsid w:val="00236B93"/>
    <w:rsid w:val="00236FFD"/>
    <w:rsid w:val="00240097"/>
    <w:rsid w:val="002404ED"/>
    <w:rsid w:val="002404F8"/>
    <w:rsid w:val="002405F1"/>
    <w:rsid w:val="0024065E"/>
    <w:rsid w:val="002415C1"/>
    <w:rsid w:val="002415CC"/>
    <w:rsid w:val="00241A12"/>
    <w:rsid w:val="00241C5A"/>
    <w:rsid w:val="00241CB2"/>
    <w:rsid w:val="00243235"/>
    <w:rsid w:val="002435EC"/>
    <w:rsid w:val="00245785"/>
    <w:rsid w:val="00245AD8"/>
    <w:rsid w:val="00246766"/>
    <w:rsid w:val="00246B56"/>
    <w:rsid w:val="002472E8"/>
    <w:rsid w:val="002477B1"/>
    <w:rsid w:val="00247C8D"/>
    <w:rsid w:val="00247D6E"/>
    <w:rsid w:val="00250A8B"/>
    <w:rsid w:val="00250B3F"/>
    <w:rsid w:val="00250F45"/>
    <w:rsid w:val="00251028"/>
    <w:rsid w:val="00251591"/>
    <w:rsid w:val="002515FA"/>
    <w:rsid w:val="002516BA"/>
    <w:rsid w:val="00251B41"/>
    <w:rsid w:val="00251EEA"/>
    <w:rsid w:val="00251F2E"/>
    <w:rsid w:val="00252E8D"/>
    <w:rsid w:val="00254BD7"/>
    <w:rsid w:val="00255162"/>
    <w:rsid w:val="00255402"/>
    <w:rsid w:val="00255802"/>
    <w:rsid w:val="00256009"/>
    <w:rsid w:val="0025607A"/>
    <w:rsid w:val="0025627F"/>
    <w:rsid w:val="00256338"/>
    <w:rsid w:val="00256504"/>
    <w:rsid w:val="00256936"/>
    <w:rsid w:val="0025785C"/>
    <w:rsid w:val="00257CF8"/>
    <w:rsid w:val="0026008B"/>
    <w:rsid w:val="00260622"/>
    <w:rsid w:val="002606B8"/>
    <w:rsid w:val="00260CBE"/>
    <w:rsid w:val="00260CF3"/>
    <w:rsid w:val="00261005"/>
    <w:rsid w:val="002616DB"/>
    <w:rsid w:val="002618F0"/>
    <w:rsid w:val="00261C3A"/>
    <w:rsid w:val="00261D9F"/>
    <w:rsid w:val="00262F4B"/>
    <w:rsid w:val="00262FD1"/>
    <w:rsid w:val="0026378D"/>
    <w:rsid w:val="0026383D"/>
    <w:rsid w:val="00263CDD"/>
    <w:rsid w:val="00263F98"/>
    <w:rsid w:val="0026402D"/>
    <w:rsid w:val="00264B71"/>
    <w:rsid w:val="00264EAA"/>
    <w:rsid w:val="00265598"/>
    <w:rsid w:val="002660EF"/>
    <w:rsid w:val="00266236"/>
    <w:rsid w:val="00266282"/>
    <w:rsid w:val="00266626"/>
    <w:rsid w:val="00266CA1"/>
    <w:rsid w:val="00267303"/>
    <w:rsid w:val="00267AD3"/>
    <w:rsid w:val="00270231"/>
    <w:rsid w:val="002702BE"/>
    <w:rsid w:val="002707CA"/>
    <w:rsid w:val="00271174"/>
    <w:rsid w:val="0027209A"/>
    <w:rsid w:val="0027238D"/>
    <w:rsid w:val="00273829"/>
    <w:rsid w:val="00274EA4"/>
    <w:rsid w:val="002750BE"/>
    <w:rsid w:val="00275BA0"/>
    <w:rsid w:val="0027621E"/>
    <w:rsid w:val="002763B3"/>
    <w:rsid w:val="002774D9"/>
    <w:rsid w:val="00280061"/>
    <w:rsid w:val="00281025"/>
    <w:rsid w:val="00281C70"/>
    <w:rsid w:val="00282A04"/>
    <w:rsid w:val="00282E91"/>
    <w:rsid w:val="00283165"/>
    <w:rsid w:val="002837F7"/>
    <w:rsid w:val="00284060"/>
    <w:rsid w:val="002848E0"/>
    <w:rsid w:val="002849E6"/>
    <w:rsid w:val="0028563F"/>
    <w:rsid w:val="00285FC6"/>
    <w:rsid w:val="00286185"/>
    <w:rsid w:val="002864BB"/>
    <w:rsid w:val="00286CDF"/>
    <w:rsid w:val="00287131"/>
    <w:rsid w:val="00287242"/>
    <w:rsid w:val="00287946"/>
    <w:rsid w:val="00287996"/>
    <w:rsid w:val="00290D84"/>
    <w:rsid w:val="00290DFA"/>
    <w:rsid w:val="00291D12"/>
    <w:rsid w:val="00291E91"/>
    <w:rsid w:val="002921A9"/>
    <w:rsid w:val="00292268"/>
    <w:rsid w:val="00292C6D"/>
    <w:rsid w:val="00292E76"/>
    <w:rsid w:val="00293BCF"/>
    <w:rsid w:val="002943B1"/>
    <w:rsid w:val="00294487"/>
    <w:rsid w:val="00294D16"/>
    <w:rsid w:val="002950B2"/>
    <w:rsid w:val="002952D9"/>
    <w:rsid w:val="00295408"/>
    <w:rsid w:val="0029594E"/>
    <w:rsid w:val="00295CCF"/>
    <w:rsid w:val="00295FF1"/>
    <w:rsid w:val="002961DC"/>
    <w:rsid w:val="0029626C"/>
    <w:rsid w:val="002973BB"/>
    <w:rsid w:val="002A00BC"/>
    <w:rsid w:val="002A07B4"/>
    <w:rsid w:val="002A0D68"/>
    <w:rsid w:val="002A162F"/>
    <w:rsid w:val="002A22FB"/>
    <w:rsid w:val="002A2DB2"/>
    <w:rsid w:val="002A3618"/>
    <w:rsid w:val="002A3828"/>
    <w:rsid w:val="002A3919"/>
    <w:rsid w:val="002A396E"/>
    <w:rsid w:val="002A456F"/>
    <w:rsid w:val="002A4765"/>
    <w:rsid w:val="002A49EC"/>
    <w:rsid w:val="002A4B49"/>
    <w:rsid w:val="002A4B5F"/>
    <w:rsid w:val="002A4BF9"/>
    <w:rsid w:val="002A4F4F"/>
    <w:rsid w:val="002A59F8"/>
    <w:rsid w:val="002A69EA"/>
    <w:rsid w:val="002B0147"/>
    <w:rsid w:val="002B01D3"/>
    <w:rsid w:val="002B09BE"/>
    <w:rsid w:val="002B09D1"/>
    <w:rsid w:val="002B09E4"/>
    <w:rsid w:val="002B0D46"/>
    <w:rsid w:val="002B11BC"/>
    <w:rsid w:val="002B2467"/>
    <w:rsid w:val="002B2A44"/>
    <w:rsid w:val="002B4151"/>
    <w:rsid w:val="002B4175"/>
    <w:rsid w:val="002B418A"/>
    <w:rsid w:val="002B41A3"/>
    <w:rsid w:val="002B4F2E"/>
    <w:rsid w:val="002B5378"/>
    <w:rsid w:val="002B55B9"/>
    <w:rsid w:val="002B5746"/>
    <w:rsid w:val="002B5B1B"/>
    <w:rsid w:val="002B618C"/>
    <w:rsid w:val="002B6904"/>
    <w:rsid w:val="002B6BC0"/>
    <w:rsid w:val="002B6C10"/>
    <w:rsid w:val="002B6D8E"/>
    <w:rsid w:val="002B6FBD"/>
    <w:rsid w:val="002C054D"/>
    <w:rsid w:val="002C0F26"/>
    <w:rsid w:val="002C168D"/>
    <w:rsid w:val="002C16C9"/>
    <w:rsid w:val="002C1A6D"/>
    <w:rsid w:val="002C1B4D"/>
    <w:rsid w:val="002C2310"/>
    <w:rsid w:val="002C26DF"/>
    <w:rsid w:val="002C2B6F"/>
    <w:rsid w:val="002C2C10"/>
    <w:rsid w:val="002C3B4A"/>
    <w:rsid w:val="002C4545"/>
    <w:rsid w:val="002C481A"/>
    <w:rsid w:val="002C4824"/>
    <w:rsid w:val="002C4BF3"/>
    <w:rsid w:val="002C4DB0"/>
    <w:rsid w:val="002C6BCC"/>
    <w:rsid w:val="002C6EA3"/>
    <w:rsid w:val="002C6F7D"/>
    <w:rsid w:val="002C71BD"/>
    <w:rsid w:val="002C7DF9"/>
    <w:rsid w:val="002D1254"/>
    <w:rsid w:val="002D186B"/>
    <w:rsid w:val="002D2486"/>
    <w:rsid w:val="002D28EA"/>
    <w:rsid w:val="002D3009"/>
    <w:rsid w:val="002D3D58"/>
    <w:rsid w:val="002D3FBA"/>
    <w:rsid w:val="002D4287"/>
    <w:rsid w:val="002D42DB"/>
    <w:rsid w:val="002D4A70"/>
    <w:rsid w:val="002D53AE"/>
    <w:rsid w:val="002D54BB"/>
    <w:rsid w:val="002D5890"/>
    <w:rsid w:val="002D5E58"/>
    <w:rsid w:val="002D6C1D"/>
    <w:rsid w:val="002D72B5"/>
    <w:rsid w:val="002D73D8"/>
    <w:rsid w:val="002E0000"/>
    <w:rsid w:val="002E132D"/>
    <w:rsid w:val="002E1564"/>
    <w:rsid w:val="002E1B2F"/>
    <w:rsid w:val="002E1C45"/>
    <w:rsid w:val="002E2120"/>
    <w:rsid w:val="002E22D4"/>
    <w:rsid w:val="002E2B6E"/>
    <w:rsid w:val="002E2E97"/>
    <w:rsid w:val="002E2ECC"/>
    <w:rsid w:val="002E36E2"/>
    <w:rsid w:val="002E3A8E"/>
    <w:rsid w:val="002E4F27"/>
    <w:rsid w:val="002E5167"/>
    <w:rsid w:val="002E75B4"/>
    <w:rsid w:val="002E7B5D"/>
    <w:rsid w:val="002F0399"/>
    <w:rsid w:val="002F0645"/>
    <w:rsid w:val="002F0CE6"/>
    <w:rsid w:val="002F0FAC"/>
    <w:rsid w:val="002F15DB"/>
    <w:rsid w:val="002F1633"/>
    <w:rsid w:val="002F2406"/>
    <w:rsid w:val="002F274E"/>
    <w:rsid w:val="002F27AD"/>
    <w:rsid w:val="002F2959"/>
    <w:rsid w:val="002F2A5A"/>
    <w:rsid w:val="002F33E5"/>
    <w:rsid w:val="002F3C42"/>
    <w:rsid w:val="002F4362"/>
    <w:rsid w:val="002F4B88"/>
    <w:rsid w:val="002F4E6D"/>
    <w:rsid w:val="002F5844"/>
    <w:rsid w:val="002F5854"/>
    <w:rsid w:val="002F5DAA"/>
    <w:rsid w:val="002F5DBD"/>
    <w:rsid w:val="002F686F"/>
    <w:rsid w:val="002F76CB"/>
    <w:rsid w:val="0030051B"/>
    <w:rsid w:val="003008D7"/>
    <w:rsid w:val="00300D81"/>
    <w:rsid w:val="003012DB"/>
    <w:rsid w:val="00301993"/>
    <w:rsid w:val="003024C8"/>
    <w:rsid w:val="00302E05"/>
    <w:rsid w:val="00303179"/>
    <w:rsid w:val="003034D5"/>
    <w:rsid w:val="00303C04"/>
    <w:rsid w:val="003040D1"/>
    <w:rsid w:val="003044DA"/>
    <w:rsid w:val="0030515B"/>
    <w:rsid w:val="003054F8"/>
    <w:rsid w:val="00305C50"/>
    <w:rsid w:val="00305E6A"/>
    <w:rsid w:val="003061BC"/>
    <w:rsid w:val="003062A2"/>
    <w:rsid w:val="0030677E"/>
    <w:rsid w:val="00306F4B"/>
    <w:rsid w:val="00307B29"/>
    <w:rsid w:val="00310812"/>
    <w:rsid w:val="00310887"/>
    <w:rsid w:val="00310CFE"/>
    <w:rsid w:val="00311401"/>
    <w:rsid w:val="003115D7"/>
    <w:rsid w:val="00311AFF"/>
    <w:rsid w:val="00311FB1"/>
    <w:rsid w:val="003120EA"/>
    <w:rsid w:val="00313FE9"/>
    <w:rsid w:val="0031422C"/>
    <w:rsid w:val="0031424B"/>
    <w:rsid w:val="00314816"/>
    <w:rsid w:val="00314AC3"/>
    <w:rsid w:val="00314C60"/>
    <w:rsid w:val="00314FA6"/>
    <w:rsid w:val="0031599C"/>
    <w:rsid w:val="00316FB2"/>
    <w:rsid w:val="003170D3"/>
    <w:rsid w:val="003177A0"/>
    <w:rsid w:val="003203AE"/>
    <w:rsid w:val="003207A9"/>
    <w:rsid w:val="00320D86"/>
    <w:rsid w:val="003213C1"/>
    <w:rsid w:val="00321595"/>
    <w:rsid w:val="0032167E"/>
    <w:rsid w:val="00321B40"/>
    <w:rsid w:val="00321B89"/>
    <w:rsid w:val="00321B90"/>
    <w:rsid w:val="00322369"/>
    <w:rsid w:val="00322522"/>
    <w:rsid w:val="003226D9"/>
    <w:rsid w:val="00322978"/>
    <w:rsid w:val="00322F41"/>
    <w:rsid w:val="003233D8"/>
    <w:rsid w:val="00324270"/>
    <w:rsid w:val="003243AA"/>
    <w:rsid w:val="00324837"/>
    <w:rsid w:val="00324B0D"/>
    <w:rsid w:val="00324D0A"/>
    <w:rsid w:val="003250C1"/>
    <w:rsid w:val="00325253"/>
    <w:rsid w:val="003258B4"/>
    <w:rsid w:val="00325A35"/>
    <w:rsid w:val="00325AA0"/>
    <w:rsid w:val="00326115"/>
    <w:rsid w:val="003265D9"/>
    <w:rsid w:val="0032679D"/>
    <w:rsid w:val="003267C3"/>
    <w:rsid w:val="003271DB"/>
    <w:rsid w:val="003276BC"/>
    <w:rsid w:val="003304DB"/>
    <w:rsid w:val="00330E71"/>
    <w:rsid w:val="00331528"/>
    <w:rsid w:val="0033203B"/>
    <w:rsid w:val="003325A4"/>
    <w:rsid w:val="00332621"/>
    <w:rsid w:val="003343C2"/>
    <w:rsid w:val="0033479C"/>
    <w:rsid w:val="00334A5A"/>
    <w:rsid w:val="00335A41"/>
    <w:rsid w:val="00335D8D"/>
    <w:rsid w:val="00336EB8"/>
    <w:rsid w:val="00336F2A"/>
    <w:rsid w:val="00337028"/>
    <w:rsid w:val="003407F1"/>
    <w:rsid w:val="00340A17"/>
    <w:rsid w:val="0034135D"/>
    <w:rsid w:val="003416E3"/>
    <w:rsid w:val="003416E8"/>
    <w:rsid w:val="003417B7"/>
    <w:rsid w:val="003418CE"/>
    <w:rsid w:val="00341EC9"/>
    <w:rsid w:val="00341F4E"/>
    <w:rsid w:val="0034215A"/>
    <w:rsid w:val="00342969"/>
    <w:rsid w:val="00343379"/>
    <w:rsid w:val="003442E6"/>
    <w:rsid w:val="003456DC"/>
    <w:rsid w:val="00346081"/>
    <w:rsid w:val="00346768"/>
    <w:rsid w:val="00350C08"/>
    <w:rsid w:val="003510D2"/>
    <w:rsid w:val="003515C5"/>
    <w:rsid w:val="0035177A"/>
    <w:rsid w:val="00352701"/>
    <w:rsid w:val="003528F3"/>
    <w:rsid w:val="00352A86"/>
    <w:rsid w:val="00353123"/>
    <w:rsid w:val="003532F8"/>
    <w:rsid w:val="003535BE"/>
    <w:rsid w:val="00353C0E"/>
    <w:rsid w:val="0035463D"/>
    <w:rsid w:val="00354FDC"/>
    <w:rsid w:val="003552FE"/>
    <w:rsid w:val="00355339"/>
    <w:rsid w:val="00355379"/>
    <w:rsid w:val="00355B83"/>
    <w:rsid w:val="00355E91"/>
    <w:rsid w:val="00356163"/>
    <w:rsid w:val="0035619F"/>
    <w:rsid w:val="0035662E"/>
    <w:rsid w:val="0035755B"/>
    <w:rsid w:val="00357EE3"/>
    <w:rsid w:val="003608D1"/>
    <w:rsid w:val="00361298"/>
    <w:rsid w:val="0036182E"/>
    <w:rsid w:val="00361DE9"/>
    <w:rsid w:val="00362032"/>
    <w:rsid w:val="00362259"/>
    <w:rsid w:val="003624AE"/>
    <w:rsid w:val="00362A50"/>
    <w:rsid w:val="00362D28"/>
    <w:rsid w:val="003632E6"/>
    <w:rsid w:val="00363B25"/>
    <w:rsid w:val="00365403"/>
    <w:rsid w:val="00365A5B"/>
    <w:rsid w:val="0036605B"/>
    <w:rsid w:val="00366958"/>
    <w:rsid w:val="0036714C"/>
    <w:rsid w:val="00367350"/>
    <w:rsid w:val="00367ED4"/>
    <w:rsid w:val="00370B37"/>
    <w:rsid w:val="00370B95"/>
    <w:rsid w:val="00370D44"/>
    <w:rsid w:val="00370FC1"/>
    <w:rsid w:val="00371F69"/>
    <w:rsid w:val="00372128"/>
    <w:rsid w:val="00372903"/>
    <w:rsid w:val="00372B37"/>
    <w:rsid w:val="00372C14"/>
    <w:rsid w:val="0037360C"/>
    <w:rsid w:val="00373757"/>
    <w:rsid w:val="003744AD"/>
    <w:rsid w:val="003749F4"/>
    <w:rsid w:val="00374D5C"/>
    <w:rsid w:val="00374D5E"/>
    <w:rsid w:val="00374DCC"/>
    <w:rsid w:val="0037503F"/>
    <w:rsid w:val="003756DD"/>
    <w:rsid w:val="0037584E"/>
    <w:rsid w:val="00375A4D"/>
    <w:rsid w:val="00376CAA"/>
    <w:rsid w:val="00377075"/>
    <w:rsid w:val="00377DCC"/>
    <w:rsid w:val="00377F26"/>
    <w:rsid w:val="0038099F"/>
    <w:rsid w:val="0038118D"/>
    <w:rsid w:val="00382092"/>
    <w:rsid w:val="0038251E"/>
    <w:rsid w:val="00383343"/>
    <w:rsid w:val="003835BD"/>
    <w:rsid w:val="00383D81"/>
    <w:rsid w:val="00384286"/>
    <w:rsid w:val="00385037"/>
    <w:rsid w:val="003857EB"/>
    <w:rsid w:val="00385A4F"/>
    <w:rsid w:val="00385FE7"/>
    <w:rsid w:val="00387098"/>
    <w:rsid w:val="00387246"/>
    <w:rsid w:val="0038773E"/>
    <w:rsid w:val="0038786F"/>
    <w:rsid w:val="00387CCF"/>
    <w:rsid w:val="00387DF5"/>
    <w:rsid w:val="00390DA6"/>
    <w:rsid w:val="00392EDD"/>
    <w:rsid w:val="00393602"/>
    <w:rsid w:val="003936EE"/>
    <w:rsid w:val="0039478E"/>
    <w:rsid w:val="00394ADA"/>
    <w:rsid w:val="00394EF1"/>
    <w:rsid w:val="00395179"/>
    <w:rsid w:val="00395548"/>
    <w:rsid w:val="003964B0"/>
    <w:rsid w:val="00396946"/>
    <w:rsid w:val="0039791A"/>
    <w:rsid w:val="00397F75"/>
    <w:rsid w:val="00397FDD"/>
    <w:rsid w:val="003A00DF"/>
    <w:rsid w:val="003A00EA"/>
    <w:rsid w:val="003A0A3D"/>
    <w:rsid w:val="003A0E16"/>
    <w:rsid w:val="003A1551"/>
    <w:rsid w:val="003A230A"/>
    <w:rsid w:val="003A291B"/>
    <w:rsid w:val="003A2A88"/>
    <w:rsid w:val="003A2B28"/>
    <w:rsid w:val="003A37BA"/>
    <w:rsid w:val="003A49AD"/>
    <w:rsid w:val="003A4B5F"/>
    <w:rsid w:val="003A4F89"/>
    <w:rsid w:val="003A5C01"/>
    <w:rsid w:val="003A6559"/>
    <w:rsid w:val="003A6EC2"/>
    <w:rsid w:val="003A787B"/>
    <w:rsid w:val="003A7B77"/>
    <w:rsid w:val="003A7C65"/>
    <w:rsid w:val="003B0131"/>
    <w:rsid w:val="003B0133"/>
    <w:rsid w:val="003B09D2"/>
    <w:rsid w:val="003B15CC"/>
    <w:rsid w:val="003B17D9"/>
    <w:rsid w:val="003B18A7"/>
    <w:rsid w:val="003B2017"/>
    <w:rsid w:val="003B271D"/>
    <w:rsid w:val="003B278D"/>
    <w:rsid w:val="003B2A77"/>
    <w:rsid w:val="003B3626"/>
    <w:rsid w:val="003B3CF0"/>
    <w:rsid w:val="003B45AE"/>
    <w:rsid w:val="003B486D"/>
    <w:rsid w:val="003B4888"/>
    <w:rsid w:val="003B494E"/>
    <w:rsid w:val="003B4D48"/>
    <w:rsid w:val="003B5F5E"/>
    <w:rsid w:val="003B6149"/>
    <w:rsid w:val="003B6255"/>
    <w:rsid w:val="003B6641"/>
    <w:rsid w:val="003B6B2D"/>
    <w:rsid w:val="003B742E"/>
    <w:rsid w:val="003B79BD"/>
    <w:rsid w:val="003C11C7"/>
    <w:rsid w:val="003C1387"/>
    <w:rsid w:val="003C1733"/>
    <w:rsid w:val="003C1E63"/>
    <w:rsid w:val="003C20E3"/>
    <w:rsid w:val="003C2101"/>
    <w:rsid w:val="003C27C8"/>
    <w:rsid w:val="003C2B71"/>
    <w:rsid w:val="003C392C"/>
    <w:rsid w:val="003C3E0B"/>
    <w:rsid w:val="003C47DF"/>
    <w:rsid w:val="003C4B34"/>
    <w:rsid w:val="003C4D86"/>
    <w:rsid w:val="003C590A"/>
    <w:rsid w:val="003C5BC9"/>
    <w:rsid w:val="003C5DDE"/>
    <w:rsid w:val="003C62F8"/>
    <w:rsid w:val="003C70D4"/>
    <w:rsid w:val="003D0A67"/>
    <w:rsid w:val="003D17BA"/>
    <w:rsid w:val="003D23AB"/>
    <w:rsid w:val="003D33CC"/>
    <w:rsid w:val="003D3695"/>
    <w:rsid w:val="003D37E9"/>
    <w:rsid w:val="003D3953"/>
    <w:rsid w:val="003D456E"/>
    <w:rsid w:val="003D4695"/>
    <w:rsid w:val="003D4C10"/>
    <w:rsid w:val="003D4C13"/>
    <w:rsid w:val="003D4C27"/>
    <w:rsid w:val="003D5F93"/>
    <w:rsid w:val="003D6485"/>
    <w:rsid w:val="003D6DAD"/>
    <w:rsid w:val="003D75C3"/>
    <w:rsid w:val="003D77A5"/>
    <w:rsid w:val="003D79FE"/>
    <w:rsid w:val="003E0346"/>
    <w:rsid w:val="003E03AA"/>
    <w:rsid w:val="003E0BA1"/>
    <w:rsid w:val="003E16A5"/>
    <w:rsid w:val="003E2442"/>
    <w:rsid w:val="003E2EAB"/>
    <w:rsid w:val="003E2EF7"/>
    <w:rsid w:val="003E33D9"/>
    <w:rsid w:val="003E3731"/>
    <w:rsid w:val="003E3903"/>
    <w:rsid w:val="003E3949"/>
    <w:rsid w:val="003E39DD"/>
    <w:rsid w:val="003E3CD4"/>
    <w:rsid w:val="003E4495"/>
    <w:rsid w:val="003E4BC4"/>
    <w:rsid w:val="003E4F46"/>
    <w:rsid w:val="003E5037"/>
    <w:rsid w:val="003E51E1"/>
    <w:rsid w:val="003E543E"/>
    <w:rsid w:val="003E656F"/>
    <w:rsid w:val="003E65DC"/>
    <w:rsid w:val="003E777B"/>
    <w:rsid w:val="003E78C7"/>
    <w:rsid w:val="003E7BFF"/>
    <w:rsid w:val="003E7CAD"/>
    <w:rsid w:val="003F021F"/>
    <w:rsid w:val="003F07E0"/>
    <w:rsid w:val="003F0C36"/>
    <w:rsid w:val="003F16CC"/>
    <w:rsid w:val="003F2B4F"/>
    <w:rsid w:val="003F2FB2"/>
    <w:rsid w:val="003F313B"/>
    <w:rsid w:val="003F34DD"/>
    <w:rsid w:val="003F35B6"/>
    <w:rsid w:val="003F3C28"/>
    <w:rsid w:val="003F3D53"/>
    <w:rsid w:val="003F3DBB"/>
    <w:rsid w:val="003F4E98"/>
    <w:rsid w:val="003F5407"/>
    <w:rsid w:val="003F5B80"/>
    <w:rsid w:val="003F6753"/>
    <w:rsid w:val="003F74EA"/>
    <w:rsid w:val="003F76DD"/>
    <w:rsid w:val="003F7BE6"/>
    <w:rsid w:val="004000CB"/>
    <w:rsid w:val="004003C0"/>
    <w:rsid w:val="00400877"/>
    <w:rsid w:val="004011C1"/>
    <w:rsid w:val="004012FF"/>
    <w:rsid w:val="00401541"/>
    <w:rsid w:val="00401770"/>
    <w:rsid w:val="004018E1"/>
    <w:rsid w:val="004020B6"/>
    <w:rsid w:val="00402F1C"/>
    <w:rsid w:val="00403450"/>
    <w:rsid w:val="0040373A"/>
    <w:rsid w:val="00403D8D"/>
    <w:rsid w:val="00403F79"/>
    <w:rsid w:val="00403FB9"/>
    <w:rsid w:val="0040477E"/>
    <w:rsid w:val="00404B06"/>
    <w:rsid w:val="00404E74"/>
    <w:rsid w:val="0040543B"/>
    <w:rsid w:val="00405509"/>
    <w:rsid w:val="0040670A"/>
    <w:rsid w:val="00406BBF"/>
    <w:rsid w:val="00407341"/>
    <w:rsid w:val="00407A1B"/>
    <w:rsid w:val="00407DE5"/>
    <w:rsid w:val="00410D0B"/>
    <w:rsid w:val="00410F01"/>
    <w:rsid w:val="00410F17"/>
    <w:rsid w:val="00413087"/>
    <w:rsid w:val="00413150"/>
    <w:rsid w:val="0041315E"/>
    <w:rsid w:val="00413595"/>
    <w:rsid w:val="00414682"/>
    <w:rsid w:val="004148EF"/>
    <w:rsid w:val="00414A00"/>
    <w:rsid w:val="004154D2"/>
    <w:rsid w:val="00415B43"/>
    <w:rsid w:val="00415CE4"/>
    <w:rsid w:val="004162A2"/>
    <w:rsid w:val="00416567"/>
    <w:rsid w:val="004166CC"/>
    <w:rsid w:val="00416D07"/>
    <w:rsid w:val="00417480"/>
    <w:rsid w:val="00417B8F"/>
    <w:rsid w:val="00420046"/>
    <w:rsid w:val="00420830"/>
    <w:rsid w:val="00420B07"/>
    <w:rsid w:val="00421303"/>
    <w:rsid w:val="00421673"/>
    <w:rsid w:val="004233F8"/>
    <w:rsid w:val="00424017"/>
    <w:rsid w:val="0042472C"/>
    <w:rsid w:val="004263C4"/>
    <w:rsid w:val="00426BBE"/>
    <w:rsid w:val="004279E4"/>
    <w:rsid w:val="00427DFC"/>
    <w:rsid w:val="004303BB"/>
    <w:rsid w:val="004307D6"/>
    <w:rsid w:val="0043082E"/>
    <w:rsid w:val="004308B2"/>
    <w:rsid w:val="00430C5D"/>
    <w:rsid w:val="00430F7F"/>
    <w:rsid w:val="00432721"/>
    <w:rsid w:val="00433BBF"/>
    <w:rsid w:val="00433FAA"/>
    <w:rsid w:val="00433FB3"/>
    <w:rsid w:val="00434F21"/>
    <w:rsid w:val="00435A9B"/>
    <w:rsid w:val="004361B1"/>
    <w:rsid w:val="00436F4B"/>
    <w:rsid w:val="004372C3"/>
    <w:rsid w:val="004375F9"/>
    <w:rsid w:val="0043761E"/>
    <w:rsid w:val="004378C5"/>
    <w:rsid w:val="00437D28"/>
    <w:rsid w:val="00437E4C"/>
    <w:rsid w:val="00440CE2"/>
    <w:rsid w:val="004415D1"/>
    <w:rsid w:val="004416FA"/>
    <w:rsid w:val="00441A4A"/>
    <w:rsid w:val="00441D32"/>
    <w:rsid w:val="00441D33"/>
    <w:rsid w:val="0044205E"/>
    <w:rsid w:val="004421F2"/>
    <w:rsid w:val="00442717"/>
    <w:rsid w:val="00442758"/>
    <w:rsid w:val="00442A42"/>
    <w:rsid w:val="00442D43"/>
    <w:rsid w:val="00443641"/>
    <w:rsid w:val="00443FA5"/>
    <w:rsid w:val="004441B3"/>
    <w:rsid w:val="00444661"/>
    <w:rsid w:val="00444669"/>
    <w:rsid w:val="00444F98"/>
    <w:rsid w:val="0044562D"/>
    <w:rsid w:val="0044585D"/>
    <w:rsid w:val="004458C7"/>
    <w:rsid w:val="00445C47"/>
    <w:rsid w:val="00445D69"/>
    <w:rsid w:val="00446258"/>
    <w:rsid w:val="00446564"/>
    <w:rsid w:val="004465FA"/>
    <w:rsid w:val="0044674B"/>
    <w:rsid w:val="0045016F"/>
    <w:rsid w:val="00450281"/>
    <w:rsid w:val="00450ABE"/>
    <w:rsid w:val="00450D98"/>
    <w:rsid w:val="00451AC4"/>
    <w:rsid w:val="00451CC6"/>
    <w:rsid w:val="00451F50"/>
    <w:rsid w:val="00452215"/>
    <w:rsid w:val="0045235C"/>
    <w:rsid w:val="00453629"/>
    <w:rsid w:val="00453A3C"/>
    <w:rsid w:val="004542CC"/>
    <w:rsid w:val="00454874"/>
    <w:rsid w:val="00454A07"/>
    <w:rsid w:val="00454C7D"/>
    <w:rsid w:val="00455168"/>
    <w:rsid w:val="00455DC1"/>
    <w:rsid w:val="004560DE"/>
    <w:rsid w:val="004562A6"/>
    <w:rsid w:val="00456AFD"/>
    <w:rsid w:val="0045702A"/>
    <w:rsid w:val="00457286"/>
    <w:rsid w:val="00460040"/>
    <w:rsid w:val="00461282"/>
    <w:rsid w:val="00461C55"/>
    <w:rsid w:val="00461D0A"/>
    <w:rsid w:val="00462192"/>
    <w:rsid w:val="004621FB"/>
    <w:rsid w:val="00463790"/>
    <w:rsid w:val="00463955"/>
    <w:rsid w:val="00463F4A"/>
    <w:rsid w:val="0046502C"/>
    <w:rsid w:val="00465092"/>
    <w:rsid w:val="00466288"/>
    <w:rsid w:val="0046628E"/>
    <w:rsid w:val="0046638B"/>
    <w:rsid w:val="00467451"/>
    <w:rsid w:val="00467C5C"/>
    <w:rsid w:val="00467E8E"/>
    <w:rsid w:val="00467FFB"/>
    <w:rsid w:val="0047007C"/>
    <w:rsid w:val="004701E5"/>
    <w:rsid w:val="00470433"/>
    <w:rsid w:val="004706D5"/>
    <w:rsid w:val="004708AB"/>
    <w:rsid w:val="00470BF0"/>
    <w:rsid w:val="00470EB5"/>
    <w:rsid w:val="0047112C"/>
    <w:rsid w:val="004711CF"/>
    <w:rsid w:val="0047183E"/>
    <w:rsid w:val="004719A7"/>
    <w:rsid w:val="00471ABB"/>
    <w:rsid w:val="00471AD5"/>
    <w:rsid w:val="00472172"/>
    <w:rsid w:val="0047299F"/>
    <w:rsid w:val="004729BC"/>
    <w:rsid w:val="00473870"/>
    <w:rsid w:val="00473D3A"/>
    <w:rsid w:val="00474EBB"/>
    <w:rsid w:val="00475103"/>
    <w:rsid w:val="00475893"/>
    <w:rsid w:val="00475A12"/>
    <w:rsid w:val="00476B94"/>
    <w:rsid w:val="00476CA9"/>
    <w:rsid w:val="00476DAB"/>
    <w:rsid w:val="0047729F"/>
    <w:rsid w:val="0047752B"/>
    <w:rsid w:val="0048143D"/>
    <w:rsid w:val="004815B4"/>
    <w:rsid w:val="00482B39"/>
    <w:rsid w:val="00482D82"/>
    <w:rsid w:val="00482F12"/>
    <w:rsid w:val="00482F33"/>
    <w:rsid w:val="00483217"/>
    <w:rsid w:val="004834B9"/>
    <w:rsid w:val="0048354B"/>
    <w:rsid w:val="00483857"/>
    <w:rsid w:val="0048390B"/>
    <w:rsid w:val="00483C20"/>
    <w:rsid w:val="004846DD"/>
    <w:rsid w:val="00484BE2"/>
    <w:rsid w:val="00484DDB"/>
    <w:rsid w:val="00484FBB"/>
    <w:rsid w:val="004851A2"/>
    <w:rsid w:val="00485F37"/>
    <w:rsid w:val="00486AAC"/>
    <w:rsid w:val="00487095"/>
    <w:rsid w:val="00487CEA"/>
    <w:rsid w:val="00490133"/>
    <w:rsid w:val="004912C5"/>
    <w:rsid w:val="004919E9"/>
    <w:rsid w:val="00491CA3"/>
    <w:rsid w:val="004926FC"/>
    <w:rsid w:val="00492DC9"/>
    <w:rsid w:val="00493445"/>
    <w:rsid w:val="00493626"/>
    <w:rsid w:val="00493785"/>
    <w:rsid w:val="00493BD9"/>
    <w:rsid w:val="00493D64"/>
    <w:rsid w:val="00494AF1"/>
    <w:rsid w:val="00494DEE"/>
    <w:rsid w:val="00495130"/>
    <w:rsid w:val="004954B4"/>
    <w:rsid w:val="004955FA"/>
    <w:rsid w:val="00495B32"/>
    <w:rsid w:val="00496324"/>
    <w:rsid w:val="00496B7C"/>
    <w:rsid w:val="004974F9"/>
    <w:rsid w:val="0049759A"/>
    <w:rsid w:val="0049782B"/>
    <w:rsid w:val="004A0835"/>
    <w:rsid w:val="004A0B30"/>
    <w:rsid w:val="004A1884"/>
    <w:rsid w:val="004A1ED1"/>
    <w:rsid w:val="004A20BB"/>
    <w:rsid w:val="004A2675"/>
    <w:rsid w:val="004A2B3D"/>
    <w:rsid w:val="004A2D8C"/>
    <w:rsid w:val="004A2E02"/>
    <w:rsid w:val="004A3143"/>
    <w:rsid w:val="004A318A"/>
    <w:rsid w:val="004A32B8"/>
    <w:rsid w:val="004A356E"/>
    <w:rsid w:val="004A52A8"/>
    <w:rsid w:val="004A5540"/>
    <w:rsid w:val="004A55DD"/>
    <w:rsid w:val="004A57FE"/>
    <w:rsid w:val="004A5BF5"/>
    <w:rsid w:val="004A5DA4"/>
    <w:rsid w:val="004A5F34"/>
    <w:rsid w:val="004A68B0"/>
    <w:rsid w:val="004A6C53"/>
    <w:rsid w:val="004A7431"/>
    <w:rsid w:val="004A74FF"/>
    <w:rsid w:val="004A7CF6"/>
    <w:rsid w:val="004B0052"/>
    <w:rsid w:val="004B0266"/>
    <w:rsid w:val="004B0BA7"/>
    <w:rsid w:val="004B0C64"/>
    <w:rsid w:val="004B0D9E"/>
    <w:rsid w:val="004B1007"/>
    <w:rsid w:val="004B1A8C"/>
    <w:rsid w:val="004B1D32"/>
    <w:rsid w:val="004B2012"/>
    <w:rsid w:val="004B257C"/>
    <w:rsid w:val="004B2D4E"/>
    <w:rsid w:val="004B3362"/>
    <w:rsid w:val="004B39EF"/>
    <w:rsid w:val="004B43A5"/>
    <w:rsid w:val="004B4AAC"/>
    <w:rsid w:val="004B4B00"/>
    <w:rsid w:val="004B4B21"/>
    <w:rsid w:val="004B4B77"/>
    <w:rsid w:val="004B4C62"/>
    <w:rsid w:val="004B4D8E"/>
    <w:rsid w:val="004B50AC"/>
    <w:rsid w:val="004B5CF3"/>
    <w:rsid w:val="004B5FFF"/>
    <w:rsid w:val="004B6C0B"/>
    <w:rsid w:val="004B6EB1"/>
    <w:rsid w:val="004B7760"/>
    <w:rsid w:val="004B77B7"/>
    <w:rsid w:val="004B7F66"/>
    <w:rsid w:val="004C011B"/>
    <w:rsid w:val="004C12CC"/>
    <w:rsid w:val="004C276F"/>
    <w:rsid w:val="004C2BE4"/>
    <w:rsid w:val="004C30E8"/>
    <w:rsid w:val="004C394E"/>
    <w:rsid w:val="004C4B1F"/>
    <w:rsid w:val="004C4E81"/>
    <w:rsid w:val="004C4F32"/>
    <w:rsid w:val="004C5370"/>
    <w:rsid w:val="004C548C"/>
    <w:rsid w:val="004C56CC"/>
    <w:rsid w:val="004C7FDA"/>
    <w:rsid w:val="004D0C3F"/>
    <w:rsid w:val="004D10DC"/>
    <w:rsid w:val="004D1124"/>
    <w:rsid w:val="004D19B3"/>
    <w:rsid w:val="004D1B3A"/>
    <w:rsid w:val="004D236A"/>
    <w:rsid w:val="004D24B5"/>
    <w:rsid w:val="004D2B02"/>
    <w:rsid w:val="004D2E57"/>
    <w:rsid w:val="004D30C0"/>
    <w:rsid w:val="004D314F"/>
    <w:rsid w:val="004D54DB"/>
    <w:rsid w:val="004D5AD6"/>
    <w:rsid w:val="004D6702"/>
    <w:rsid w:val="004D77A8"/>
    <w:rsid w:val="004D7F06"/>
    <w:rsid w:val="004E065D"/>
    <w:rsid w:val="004E102C"/>
    <w:rsid w:val="004E10F3"/>
    <w:rsid w:val="004E14E9"/>
    <w:rsid w:val="004E18C2"/>
    <w:rsid w:val="004E1B4E"/>
    <w:rsid w:val="004E1D88"/>
    <w:rsid w:val="004E1F97"/>
    <w:rsid w:val="004E2279"/>
    <w:rsid w:val="004E24CC"/>
    <w:rsid w:val="004E255B"/>
    <w:rsid w:val="004E271F"/>
    <w:rsid w:val="004E28B7"/>
    <w:rsid w:val="004E2C24"/>
    <w:rsid w:val="004E2F2E"/>
    <w:rsid w:val="004E32D8"/>
    <w:rsid w:val="004E3743"/>
    <w:rsid w:val="004E3AB7"/>
    <w:rsid w:val="004E40CD"/>
    <w:rsid w:val="004E48E2"/>
    <w:rsid w:val="004E524E"/>
    <w:rsid w:val="004E5F75"/>
    <w:rsid w:val="004E6501"/>
    <w:rsid w:val="004E6D63"/>
    <w:rsid w:val="004E78B7"/>
    <w:rsid w:val="004E7D08"/>
    <w:rsid w:val="004E7D11"/>
    <w:rsid w:val="004F030B"/>
    <w:rsid w:val="004F0658"/>
    <w:rsid w:val="004F1589"/>
    <w:rsid w:val="004F1C48"/>
    <w:rsid w:val="004F1F11"/>
    <w:rsid w:val="004F2571"/>
    <w:rsid w:val="004F28E8"/>
    <w:rsid w:val="004F3AF8"/>
    <w:rsid w:val="004F3DDD"/>
    <w:rsid w:val="004F46C2"/>
    <w:rsid w:val="004F48A5"/>
    <w:rsid w:val="004F4E5E"/>
    <w:rsid w:val="004F4EF2"/>
    <w:rsid w:val="004F526F"/>
    <w:rsid w:val="004F5736"/>
    <w:rsid w:val="004F6B80"/>
    <w:rsid w:val="004F6B85"/>
    <w:rsid w:val="004F6DB0"/>
    <w:rsid w:val="004F6E19"/>
    <w:rsid w:val="004F6E3F"/>
    <w:rsid w:val="004F6E75"/>
    <w:rsid w:val="004F7563"/>
    <w:rsid w:val="004F7594"/>
    <w:rsid w:val="004F7738"/>
    <w:rsid w:val="005001B0"/>
    <w:rsid w:val="005005C9"/>
    <w:rsid w:val="00500993"/>
    <w:rsid w:val="00501A38"/>
    <w:rsid w:val="00501B86"/>
    <w:rsid w:val="005024FE"/>
    <w:rsid w:val="00502592"/>
    <w:rsid w:val="0050346B"/>
    <w:rsid w:val="00503C78"/>
    <w:rsid w:val="00503E32"/>
    <w:rsid w:val="00504396"/>
    <w:rsid w:val="00504503"/>
    <w:rsid w:val="00504570"/>
    <w:rsid w:val="00505DB9"/>
    <w:rsid w:val="0050640A"/>
    <w:rsid w:val="0050753C"/>
    <w:rsid w:val="00507AF7"/>
    <w:rsid w:val="00507EE8"/>
    <w:rsid w:val="00510042"/>
    <w:rsid w:val="005107A1"/>
    <w:rsid w:val="0051083F"/>
    <w:rsid w:val="00510AF1"/>
    <w:rsid w:val="00510E2F"/>
    <w:rsid w:val="00511178"/>
    <w:rsid w:val="00511B46"/>
    <w:rsid w:val="00511FBA"/>
    <w:rsid w:val="00512AB0"/>
    <w:rsid w:val="00512CB3"/>
    <w:rsid w:val="005131DD"/>
    <w:rsid w:val="005139E0"/>
    <w:rsid w:val="00513A2E"/>
    <w:rsid w:val="00513E5B"/>
    <w:rsid w:val="00513FB5"/>
    <w:rsid w:val="00514209"/>
    <w:rsid w:val="00514717"/>
    <w:rsid w:val="0051484D"/>
    <w:rsid w:val="00514B48"/>
    <w:rsid w:val="00514CCE"/>
    <w:rsid w:val="00515720"/>
    <w:rsid w:val="005157D2"/>
    <w:rsid w:val="00515AE3"/>
    <w:rsid w:val="00516E8E"/>
    <w:rsid w:val="00517025"/>
    <w:rsid w:val="0051709B"/>
    <w:rsid w:val="005173EC"/>
    <w:rsid w:val="00517B82"/>
    <w:rsid w:val="00517C06"/>
    <w:rsid w:val="00517EF7"/>
    <w:rsid w:val="00520196"/>
    <w:rsid w:val="005204C5"/>
    <w:rsid w:val="00520944"/>
    <w:rsid w:val="0052175F"/>
    <w:rsid w:val="00522AF4"/>
    <w:rsid w:val="00522EB2"/>
    <w:rsid w:val="00523551"/>
    <w:rsid w:val="005237E9"/>
    <w:rsid w:val="0052394C"/>
    <w:rsid w:val="00523A1C"/>
    <w:rsid w:val="00524CBD"/>
    <w:rsid w:val="00525D5D"/>
    <w:rsid w:val="005261E0"/>
    <w:rsid w:val="005267F9"/>
    <w:rsid w:val="005271D7"/>
    <w:rsid w:val="00527593"/>
    <w:rsid w:val="005275CE"/>
    <w:rsid w:val="005276FB"/>
    <w:rsid w:val="00527722"/>
    <w:rsid w:val="00527E0F"/>
    <w:rsid w:val="00527FB8"/>
    <w:rsid w:val="00530703"/>
    <w:rsid w:val="00530C1F"/>
    <w:rsid w:val="0053129D"/>
    <w:rsid w:val="00531D07"/>
    <w:rsid w:val="0053211E"/>
    <w:rsid w:val="005324CA"/>
    <w:rsid w:val="00532AE2"/>
    <w:rsid w:val="00533A5D"/>
    <w:rsid w:val="00533EC4"/>
    <w:rsid w:val="0053430A"/>
    <w:rsid w:val="0053482D"/>
    <w:rsid w:val="00534924"/>
    <w:rsid w:val="00534A46"/>
    <w:rsid w:val="00535297"/>
    <w:rsid w:val="00536DED"/>
    <w:rsid w:val="005371C6"/>
    <w:rsid w:val="0053796F"/>
    <w:rsid w:val="00540777"/>
    <w:rsid w:val="0054084E"/>
    <w:rsid w:val="00540E88"/>
    <w:rsid w:val="005411C4"/>
    <w:rsid w:val="00541203"/>
    <w:rsid w:val="005423F3"/>
    <w:rsid w:val="00543492"/>
    <w:rsid w:val="00543A8B"/>
    <w:rsid w:val="005442D7"/>
    <w:rsid w:val="0054571C"/>
    <w:rsid w:val="00545734"/>
    <w:rsid w:val="0054598D"/>
    <w:rsid w:val="00545D81"/>
    <w:rsid w:val="005469D6"/>
    <w:rsid w:val="00550C2A"/>
    <w:rsid w:val="0055135B"/>
    <w:rsid w:val="005513F1"/>
    <w:rsid w:val="00551614"/>
    <w:rsid w:val="005519BB"/>
    <w:rsid w:val="00552D49"/>
    <w:rsid w:val="005542F3"/>
    <w:rsid w:val="00554492"/>
    <w:rsid w:val="0055471D"/>
    <w:rsid w:val="00555018"/>
    <w:rsid w:val="0055690D"/>
    <w:rsid w:val="0055742D"/>
    <w:rsid w:val="005575B8"/>
    <w:rsid w:val="005576C8"/>
    <w:rsid w:val="00557A77"/>
    <w:rsid w:val="00557D72"/>
    <w:rsid w:val="0056082E"/>
    <w:rsid w:val="00560C9D"/>
    <w:rsid w:val="0056113B"/>
    <w:rsid w:val="005619A8"/>
    <w:rsid w:val="00562754"/>
    <w:rsid w:val="00562C9A"/>
    <w:rsid w:val="00562CDA"/>
    <w:rsid w:val="00564DC6"/>
    <w:rsid w:val="005652D0"/>
    <w:rsid w:val="0056582A"/>
    <w:rsid w:val="00565856"/>
    <w:rsid w:val="00566144"/>
    <w:rsid w:val="005665B1"/>
    <w:rsid w:val="005667F7"/>
    <w:rsid w:val="00566C19"/>
    <w:rsid w:val="00566EAD"/>
    <w:rsid w:val="0056777B"/>
    <w:rsid w:val="005677B2"/>
    <w:rsid w:val="00567E2F"/>
    <w:rsid w:val="00570205"/>
    <w:rsid w:val="00570885"/>
    <w:rsid w:val="00570969"/>
    <w:rsid w:val="00570A85"/>
    <w:rsid w:val="005710EA"/>
    <w:rsid w:val="005718ED"/>
    <w:rsid w:val="00572AC0"/>
    <w:rsid w:val="00572E4F"/>
    <w:rsid w:val="00572E68"/>
    <w:rsid w:val="0057358B"/>
    <w:rsid w:val="005739E1"/>
    <w:rsid w:val="00573DB6"/>
    <w:rsid w:val="0057427A"/>
    <w:rsid w:val="0057495B"/>
    <w:rsid w:val="00574E6C"/>
    <w:rsid w:val="00574EE2"/>
    <w:rsid w:val="0057506E"/>
    <w:rsid w:val="005768A2"/>
    <w:rsid w:val="005769AC"/>
    <w:rsid w:val="0057747D"/>
    <w:rsid w:val="00580365"/>
    <w:rsid w:val="0058042A"/>
    <w:rsid w:val="00580440"/>
    <w:rsid w:val="00580F75"/>
    <w:rsid w:val="00581219"/>
    <w:rsid w:val="00581E21"/>
    <w:rsid w:val="00582653"/>
    <w:rsid w:val="00582CBA"/>
    <w:rsid w:val="0058328C"/>
    <w:rsid w:val="00584A4F"/>
    <w:rsid w:val="0058554B"/>
    <w:rsid w:val="005855C2"/>
    <w:rsid w:val="005862C2"/>
    <w:rsid w:val="0058662E"/>
    <w:rsid w:val="005867F5"/>
    <w:rsid w:val="00587375"/>
    <w:rsid w:val="005876A3"/>
    <w:rsid w:val="00587C71"/>
    <w:rsid w:val="00591296"/>
    <w:rsid w:val="005921CD"/>
    <w:rsid w:val="0059223A"/>
    <w:rsid w:val="00592310"/>
    <w:rsid w:val="00592432"/>
    <w:rsid w:val="00592CE7"/>
    <w:rsid w:val="0059485E"/>
    <w:rsid w:val="00594938"/>
    <w:rsid w:val="00594CF3"/>
    <w:rsid w:val="00595A28"/>
    <w:rsid w:val="00595F19"/>
    <w:rsid w:val="00595F76"/>
    <w:rsid w:val="005965B2"/>
    <w:rsid w:val="0059727C"/>
    <w:rsid w:val="00597346"/>
    <w:rsid w:val="005975E8"/>
    <w:rsid w:val="005A0851"/>
    <w:rsid w:val="005A0963"/>
    <w:rsid w:val="005A0B7E"/>
    <w:rsid w:val="005A0D93"/>
    <w:rsid w:val="005A1C40"/>
    <w:rsid w:val="005A2317"/>
    <w:rsid w:val="005A35DD"/>
    <w:rsid w:val="005A3927"/>
    <w:rsid w:val="005A3CC0"/>
    <w:rsid w:val="005A4D07"/>
    <w:rsid w:val="005A5448"/>
    <w:rsid w:val="005A55E2"/>
    <w:rsid w:val="005A5D60"/>
    <w:rsid w:val="005A5E38"/>
    <w:rsid w:val="005A7004"/>
    <w:rsid w:val="005B0243"/>
    <w:rsid w:val="005B033E"/>
    <w:rsid w:val="005B0BEE"/>
    <w:rsid w:val="005B0D2A"/>
    <w:rsid w:val="005B1E77"/>
    <w:rsid w:val="005B247A"/>
    <w:rsid w:val="005B26D8"/>
    <w:rsid w:val="005B304E"/>
    <w:rsid w:val="005B3473"/>
    <w:rsid w:val="005B3981"/>
    <w:rsid w:val="005B39A3"/>
    <w:rsid w:val="005B3D4B"/>
    <w:rsid w:val="005B4163"/>
    <w:rsid w:val="005B4E2B"/>
    <w:rsid w:val="005B4F19"/>
    <w:rsid w:val="005B521F"/>
    <w:rsid w:val="005B53E2"/>
    <w:rsid w:val="005B5AC7"/>
    <w:rsid w:val="005B6C64"/>
    <w:rsid w:val="005B6CCD"/>
    <w:rsid w:val="005B6D1D"/>
    <w:rsid w:val="005B792B"/>
    <w:rsid w:val="005B7B35"/>
    <w:rsid w:val="005B7FF5"/>
    <w:rsid w:val="005C036A"/>
    <w:rsid w:val="005C0DAA"/>
    <w:rsid w:val="005C1F90"/>
    <w:rsid w:val="005C210B"/>
    <w:rsid w:val="005C24A2"/>
    <w:rsid w:val="005C2A19"/>
    <w:rsid w:val="005C2FB1"/>
    <w:rsid w:val="005C301F"/>
    <w:rsid w:val="005C325C"/>
    <w:rsid w:val="005C3ADF"/>
    <w:rsid w:val="005C3D64"/>
    <w:rsid w:val="005C3F80"/>
    <w:rsid w:val="005C4421"/>
    <w:rsid w:val="005C4985"/>
    <w:rsid w:val="005C4C5A"/>
    <w:rsid w:val="005C5D91"/>
    <w:rsid w:val="005C6487"/>
    <w:rsid w:val="005C6BCB"/>
    <w:rsid w:val="005D019D"/>
    <w:rsid w:val="005D0383"/>
    <w:rsid w:val="005D08C3"/>
    <w:rsid w:val="005D11D8"/>
    <w:rsid w:val="005D174F"/>
    <w:rsid w:val="005D1C9E"/>
    <w:rsid w:val="005D1CAA"/>
    <w:rsid w:val="005D1E11"/>
    <w:rsid w:val="005D219A"/>
    <w:rsid w:val="005D2328"/>
    <w:rsid w:val="005D2BDA"/>
    <w:rsid w:val="005D2C5D"/>
    <w:rsid w:val="005D2DAA"/>
    <w:rsid w:val="005D3078"/>
    <w:rsid w:val="005D34B0"/>
    <w:rsid w:val="005D42DE"/>
    <w:rsid w:val="005D4A74"/>
    <w:rsid w:val="005D4C96"/>
    <w:rsid w:val="005D4DAC"/>
    <w:rsid w:val="005D5918"/>
    <w:rsid w:val="005D5D82"/>
    <w:rsid w:val="005D6136"/>
    <w:rsid w:val="005D633B"/>
    <w:rsid w:val="005D6467"/>
    <w:rsid w:val="005D7299"/>
    <w:rsid w:val="005D7505"/>
    <w:rsid w:val="005D7F2E"/>
    <w:rsid w:val="005E0D3F"/>
    <w:rsid w:val="005E11E1"/>
    <w:rsid w:val="005E1482"/>
    <w:rsid w:val="005E1594"/>
    <w:rsid w:val="005E1AEF"/>
    <w:rsid w:val="005E20DE"/>
    <w:rsid w:val="005E2102"/>
    <w:rsid w:val="005E3542"/>
    <w:rsid w:val="005E5B4A"/>
    <w:rsid w:val="005E5BC7"/>
    <w:rsid w:val="005E7AC7"/>
    <w:rsid w:val="005F015E"/>
    <w:rsid w:val="005F072A"/>
    <w:rsid w:val="005F184F"/>
    <w:rsid w:val="005F1CEE"/>
    <w:rsid w:val="005F20AE"/>
    <w:rsid w:val="005F2383"/>
    <w:rsid w:val="005F2BDF"/>
    <w:rsid w:val="005F314E"/>
    <w:rsid w:val="005F3520"/>
    <w:rsid w:val="005F3625"/>
    <w:rsid w:val="005F3943"/>
    <w:rsid w:val="005F3F15"/>
    <w:rsid w:val="005F467B"/>
    <w:rsid w:val="005F4B4B"/>
    <w:rsid w:val="005F5089"/>
    <w:rsid w:val="005F6103"/>
    <w:rsid w:val="005F6167"/>
    <w:rsid w:val="005F62A7"/>
    <w:rsid w:val="005F65CB"/>
    <w:rsid w:val="005F70D0"/>
    <w:rsid w:val="00600652"/>
    <w:rsid w:val="00601731"/>
    <w:rsid w:val="00601C73"/>
    <w:rsid w:val="00603214"/>
    <w:rsid w:val="00603372"/>
    <w:rsid w:val="0060345D"/>
    <w:rsid w:val="006036E4"/>
    <w:rsid w:val="00603B89"/>
    <w:rsid w:val="00604137"/>
    <w:rsid w:val="00604C13"/>
    <w:rsid w:val="00604E94"/>
    <w:rsid w:val="006058B9"/>
    <w:rsid w:val="00605D4D"/>
    <w:rsid w:val="0060681E"/>
    <w:rsid w:val="00606AA7"/>
    <w:rsid w:val="00607313"/>
    <w:rsid w:val="00607603"/>
    <w:rsid w:val="00607AB1"/>
    <w:rsid w:val="00610262"/>
    <w:rsid w:val="00610C12"/>
    <w:rsid w:val="00611160"/>
    <w:rsid w:val="0061136E"/>
    <w:rsid w:val="0061155F"/>
    <w:rsid w:val="006118A7"/>
    <w:rsid w:val="00613C66"/>
    <w:rsid w:val="006141A7"/>
    <w:rsid w:val="00614B71"/>
    <w:rsid w:val="0061593D"/>
    <w:rsid w:val="00615B80"/>
    <w:rsid w:val="00615FB5"/>
    <w:rsid w:val="00616E55"/>
    <w:rsid w:val="0061702C"/>
    <w:rsid w:val="00617427"/>
    <w:rsid w:val="006200B0"/>
    <w:rsid w:val="006200C8"/>
    <w:rsid w:val="006200E5"/>
    <w:rsid w:val="0062029B"/>
    <w:rsid w:val="00621384"/>
    <w:rsid w:val="006219EE"/>
    <w:rsid w:val="00622C4A"/>
    <w:rsid w:val="00623B1D"/>
    <w:rsid w:val="00623C8B"/>
    <w:rsid w:val="00623DE6"/>
    <w:rsid w:val="00624020"/>
    <w:rsid w:val="006242D5"/>
    <w:rsid w:val="0062510A"/>
    <w:rsid w:val="00625231"/>
    <w:rsid w:val="006259AB"/>
    <w:rsid w:val="006263F3"/>
    <w:rsid w:val="00626A35"/>
    <w:rsid w:val="006273FD"/>
    <w:rsid w:val="00627B3D"/>
    <w:rsid w:val="006301D7"/>
    <w:rsid w:val="006305ED"/>
    <w:rsid w:val="00630CFA"/>
    <w:rsid w:val="006313A9"/>
    <w:rsid w:val="00631946"/>
    <w:rsid w:val="00631C7D"/>
    <w:rsid w:val="00631CC9"/>
    <w:rsid w:val="00631D73"/>
    <w:rsid w:val="00632F6F"/>
    <w:rsid w:val="0063343A"/>
    <w:rsid w:val="006337EA"/>
    <w:rsid w:val="00633B01"/>
    <w:rsid w:val="006347D7"/>
    <w:rsid w:val="0063486A"/>
    <w:rsid w:val="00634A09"/>
    <w:rsid w:val="00634D0C"/>
    <w:rsid w:val="00634E39"/>
    <w:rsid w:val="00635EAC"/>
    <w:rsid w:val="0063636B"/>
    <w:rsid w:val="00636556"/>
    <w:rsid w:val="006369A5"/>
    <w:rsid w:val="00636C15"/>
    <w:rsid w:val="00636D9E"/>
    <w:rsid w:val="00637818"/>
    <w:rsid w:val="00637C4F"/>
    <w:rsid w:val="006405DD"/>
    <w:rsid w:val="00640F16"/>
    <w:rsid w:val="00640F9C"/>
    <w:rsid w:val="00641394"/>
    <w:rsid w:val="006416FD"/>
    <w:rsid w:val="0064180A"/>
    <w:rsid w:val="00641B95"/>
    <w:rsid w:val="006429DC"/>
    <w:rsid w:val="00642B92"/>
    <w:rsid w:val="0064374E"/>
    <w:rsid w:val="00643DC7"/>
    <w:rsid w:val="00643FE5"/>
    <w:rsid w:val="0064409E"/>
    <w:rsid w:val="0064431F"/>
    <w:rsid w:val="00645D4F"/>
    <w:rsid w:val="00645E30"/>
    <w:rsid w:val="0064627A"/>
    <w:rsid w:val="00646926"/>
    <w:rsid w:val="006469C3"/>
    <w:rsid w:val="00646D80"/>
    <w:rsid w:val="00646EE9"/>
    <w:rsid w:val="006471DE"/>
    <w:rsid w:val="006473E3"/>
    <w:rsid w:val="00647444"/>
    <w:rsid w:val="00650453"/>
    <w:rsid w:val="0065309F"/>
    <w:rsid w:val="0065350B"/>
    <w:rsid w:val="00653B2C"/>
    <w:rsid w:val="00653DFE"/>
    <w:rsid w:val="00655736"/>
    <w:rsid w:val="00655992"/>
    <w:rsid w:val="00655FD7"/>
    <w:rsid w:val="00656189"/>
    <w:rsid w:val="006566BF"/>
    <w:rsid w:val="00656B70"/>
    <w:rsid w:val="00656F8F"/>
    <w:rsid w:val="00657688"/>
    <w:rsid w:val="006578EF"/>
    <w:rsid w:val="00657E87"/>
    <w:rsid w:val="00660CD9"/>
    <w:rsid w:val="0066163E"/>
    <w:rsid w:val="00661D92"/>
    <w:rsid w:val="0066212A"/>
    <w:rsid w:val="00662480"/>
    <w:rsid w:val="0066310D"/>
    <w:rsid w:val="00663989"/>
    <w:rsid w:val="00663B5E"/>
    <w:rsid w:val="00664216"/>
    <w:rsid w:val="006646FF"/>
    <w:rsid w:val="00665529"/>
    <w:rsid w:val="00665F63"/>
    <w:rsid w:val="0066621C"/>
    <w:rsid w:val="0066621E"/>
    <w:rsid w:val="00666B95"/>
    <w:rsid w:val="006705B8"/>
    <w:rsid w:val="00670A4B"/>
    <w:rsid w:val="00670E68"/>
    <w:rsid w:val="00671062"/>
    <w:rsid w:val="00671128"/>
    <w:rsid w:val="0067145E"/>
    <w:rsid w:val="00671855"/>
    <w:rsid w:val="006723F6"/>
    <w:rsid w:val="006739A2"/>
    <w:rsid w:val="00673C40"/>
    <w:rsid w:val="00674164"/>
    <w:rsid w:val="00674206"/>
    <w:rsid w:val="00674758"/>
    <w:rsid w:val="00675166"/>
    <w:rsid w:val="00675599"/>
    <w:rsid w:val="00675CB0"/>
    <w:rsid w:val="00675D09"/>
    <w:rsid w:val="00676165"/>
    <w:rsid w:val="006769FD"/>
    <w:rsid w:val="00676A5E"/>
    <w:rsid w:val="00677035"/>
    <w:rsid w:val="006770E8"/>
    <w:rsid w:val="00677731"/>
    <w:rsid w:val="006805B5"/>
    <w:rsid w:val="00680C46"/>
    <w:rsid w:val="00680C47"/>
    <w:rsid w:val="006813CE"/>
    <w:rsid w:val="00681F02"/>
    <w:rsid w:val="00682FF8"/>
    <w:rsid w:val="006833BC"/>
    <w:rsid w:val="006838D1"/>
    <w:rsid w:val="00683B53"/>
    <w:rsid w:val="006852ED"/>
    <w:rsid w:val="00685520"/>
    <w:rsid w:val="00685894"/>
    <w:rsid w:val="00685F3C"/>
    <w:rsid w:val="0068663C"/>
    <w:rsid w:val="006869E1"/>
    <w:rsid w:val="00686CDA"/>
    <w:rsid w:val="00686F20"/>
    <w:rsid w:val="00687BB9"/>
    <w:rsid w:val="00690B7C"/>
    <w:rsid w:val="0069213A"/>
    <w:rsid w:val="0069480F"/>
    <w:rsid w:val="00694B73"/>
    <w:rsid w:val="00694C63"/>
    <w:rsid w:val="00694E4B"/>
    <w:rsid w:val="00695228"/>
    <w:rsid w:val="00695576"/>
    <w:rsid w:val="00696D4A"/>
    <w:rsid w:val="00697E8A"/>
    <w:rsid w:val="006A0694"/>
    <w:rsid w:val="006A0D30"/>
    <w:rsid w:val="006A1629"/>
    <w:rsid w:val="006A1E4F"/>
    <w:rsid w:val="006A2D61"/>
    <w:rsid w:val="006A2FA1"/>
    <w:rsid w:val="006A31F5"/>
    <w:rsid w:val="006A386F"/>
    <w:rsid w:val="006A4389"/>
    <w:rsid w:val="006A4B74"/>
    <w:rsid w:val="006A5020"/>
    <w:rsid w:val="006A5DE1"/>
    <w:rsid w:val="006A60B6"/>
    <w:rsid w:val="006A68BD"/>
    <w:rsid w:val="006A773B"/>
    <w:rsid w:val="006A79DA"/>
    <w:rsid w:val="006B1AF2"/>
    <w:rsid w:val="006B1B8F"/>
    <w:rsid w:val="006B1F6A"/>
    <w:rsid w:val="006B37BB"/>
    <w:rsid w:val="006B3DB0"/>
    <w:rsid w:val="006B5D53"/>
    <w:rsid w:val="006B5E4D"/>
    <w:rsid w:val="006B6E5D"/>
    <w:rsid w:val="006B712C"/>
    <w:rsid w:val="006B7522"/>
    <w:rsid w:val="006B77A9"/>
    <w:rsid w:val="006B7BDD"/>
    <w:rsid w:val="006C0753"/>
    <w:rsid w:val="006C08B5"/>
    <w:rsid w:val="006C0C88"/>
    <w:rsid w:val="006C19BC"/>
    <w:rsid w:val="006C2638"/>
    <w:rsid w:val="006C288E"/>
    <w:rsid w:val="006C3655"/>
    <w:rsid w:val="006C39E5"/>
    <w:rsid w:val="006C4298"/>
    <w:rsid w:val="006C5304"/>
    <w:rsid w:val="006C590B"/>
    <w:rsid w:val="006C5DCF"/>
    <w:rsid w:val="006C5F53"/>
    <w:rsid w:val="006C60A7"/>
    <w:rsid w:val="006C7885"/>
    <w:rsid w:val="006C78A4"/>
    <w:rsid w:val="006D0C6B"/>
    <w:rsid w:val="006D1260"/>
    <w:rsid w:val="006D1F22"/>
    <w:rsid w:val="006D2297"/>
    <w:rsid w:val="006D2F55"/>
    <w:rsid w:val="006D322F"/>
    <w:rsid w:val="006D3587"/>
    <w:rsid w:val="006D3B04"/>
    <w:rsid w:val="006D3EC6"/>
    <w:rsid w:val="006D4CB6"/>
    <w:rsid w:val="006D5262"/>
    <w:rsid w:val="006D5590"/>
    <w:rsid w:val="006D5C22"/>
    <w:rsid w:val="006D63B6"/>
    <w:rsid w:val="006D64C8"/>
    <w:rsid w:val="006D65AA"/>
    <w:rsid w:val="006D65C0"/>
    <w:rsid w:val="006D68BD"/>
    <w:rsid w:val="006D69C3"/>
    <w:rsid w:val="006D70E6"/>
    <w:rsid w:val="006D7E54"/>
    <w:rsid w:val="006E0D49"/>
    <w:rsid w:val="006E27E2"/>
    <w:rsid w:val="006E328A"/>
    <w:rsid w:val="006E3812"/>
    <w:rsid w:val="006E416B"/>
    <w:rsid w:val="006E60AD"/>
    <w:rsid w:val="006E68F1"/>
    <w:rsid w:val="006E6B39"/>
    <w:rsid w:val="006E79CB"/>
    <w:rsid w:val="006E7AC5"/>
    <w:rsid w:val="006F0534"/>
    <w:rsid w:val="006F098A"/>
    <w:rsid w:val="006F09C9"/>
    <w:rsid w:val="006F161D"/>
    <w:rsid w:val="006F2068"/>
    <w:rsid w:val="006F2329"/>
    <w:rsid w:val="006F2D6E"/>
    <w:rsid w:val="006F3005"/>
    <w:rsid w:val="006F3CEC"/>
    <w:rsid w:val="006F454C"/>
    <w:rsid w:val="006F4577"/>
    <w:rsid w:val="006F5DF9"/>
    <w:rsid w:val="006F5E05"/>
    <w:rsid w:val="006F639F"/>
    <w:rsid w:val="006F710F"/>
    <w:rsid w:val="006F7FE5"/>
    <w:rsid w:val="00700099"/>
    <w:rsid w:val="0070022C"/>
    <w:rsid w:val="0070071E"/>
    <w:rsid w:val="00700A74"/>
    <w:rsid w:val="00700AF0"/>
    <w:rsid w:val="00701128"/>
    <w:rsid w:val="00701340"/>
    <w:rsid w:val="00701EA4"/>
    <w:rsid w:val="00702102"/>
    <w:rsid w:val="00702533"/>
    <w:rsid w:val="00702A76"/>
    <w:rsid w:val="00703631"/>
    <w:rsid w:val="00703EEE"/>
    <w:rsid w:val="00704668"/>
    <w:rsid w:val="007046DE"/>
    <w:rsid w:val="00704A5B"/>
    <w:rsid w:val="007051CC"/>
    <w:rsid w:val="007053E3"/>
    <w:rsid w:val="0070650A"/>
    <w:rsid w:val="00706660"/>
    <w:rsid w:val="0070691D"/>
    <w:rsid w:val="0070732B"/>
    <w:rsid w:val="00707834"/>
    <w:rsid w:val="00707914"/>
    <w:rsid w:val="00707BD6"/>
    <w:rsid w:val="007100B9"/>
    <w:rsid w:val="007108EF"/>
    <w:rsid w:val="0071174D"/>
    <w:rsid w:val="007117AD"/>
    <w:rsid w:val="00712DF5"/>
    <w:rsid w:val="00713068"/>
    <w:rsid w:val="00713DDD"/>
    <w:rsid w:val="007149AD"/>
    <w:rsid w:val="00714F26"/>
    <w:rsid w:val="0071516F"/>
    <w:rsid w:val="0071542E"/>
    <w:rsid w:val="00715783"/>
    <w:rsid w:val="007159FB"/>
    <w:rsid w:val="00715AA2"/>
    <w:rsid w:val="00716266"/>
    <w:rsid w:val="00716438"/>
    <w:rsid w:val="007206D0"/>
    <w:rsid w:val="00721742"/>
    <w:rsid w:val="00721D73"/>
    <w:rsid w:val="0072234A"/>
    <w:rsid w:val="00722B0C"/>
    <w:rsid w:val="00722C16"/>
    <w:rsid w:val="00722DFE"/>
    <w:rsid w:val="007241F9"/>
    <w:rsid w:val="00724797"/>
    <w:rsid w:val="00725707"/>
    <w:rsid w:val="00725926"/>
    <w:rsid w:val="007259DC"/>
    <w:rsid w:val="00725D43"/>
    <w:rsid w:val="007261DA"/>
    <w:rsid w:val="0072775F"/>
    <w:rsid w:val="0072780A"/>
    <w:rsid w:val="00727E24"/>
    <w:rsid w:val="0073027C"/>
    <w:rsid w:val="00730C9D"/>
    <w:rsid w:val="00730FD1"/>
    <w:rsid w:val="00732E05"/>
    <w:rsid w:val="007339B1"/>
    <w:rsid w:val="00733B4F"/>
    <w:rsid w:val="00733B81"/>
    <w:rsid w:val="007344AC"/>
    <w:rsid w:val="00735DCB"/>
    <w:rsid w:val="00735E9A"/>
    <w:rsid w:val="007371BC"/>
    <w:rsid w:val="00737D55"/>
    <w:rsid w:val="00740472"/>
    <w:rsid w:val="0074116F"/>
    <w:rsid w:val="00741BB5"/>
    <w:rsid w:val="00741C97"/>
    <w:rsid w:val="00741EC7"/>
    <w:rsid w:val="00742C37"/>
    <w:rsid w:val="00743218"/>
    <w:rsid w:val="00743E31"/>
    <w:rsid w:val="00744755"/>
    <w:rsid w:val="0074485C"/>
    <w:rsid w:val="00745819"/>
    <w:rsid w:val="00745915"/>
    <w:rsid w:val="00746177"/>
    <w:rsid w:val="00746639"/>
    <w:rsid w:val="00746971"/>
    <w:rsid w:val="0074721C"/>
    <w:rsid w:val="00747B0F"/>
    <w:rsid w:val="007501C2"/>
    <w:rsid w:val="007509AB"/>
    <w:rsid w:val="00750C97"/>
    <w:rsid w:val="00750CFD"/>
    <w:rsid w:val="007510C3"/>
    <w:rsid w:val="007518EC"/>
    <w:rsid w:val="00751E32"/>
    <w:rsid w:val="00753004"/>
    <w:rsid w:val="00753DCC"/>
    <w:rsid w:val="0075426B"/>
    <w:rsid w:val="007545D8"/>
    <w:rsid w:val="007545E0"/>
    <w:rsid w:val="007547D8"/>
    <w:rsid w:val="0075566B"/>
    <w:rsid w:val="007556D6"/>
    <w:rsid w:val="00755B22"/>
    <w:rsid w:val="00755FCD"/>
    <w:rsid w:val="007561E1"/>
    <w:rsid w:val="0075625A"/>
    <w:rsid w:val="00756E32"/>
    <w:rsid w:val="00757192"/>
    <w:rsid w:val="00760034"/>
    <w:rsid w:val="00760A57"/>
    <w:rsid w:val="00760DD2"/>
    <w:rsid w:val="00760F77"/>
    <w:rsid w:val="00760FB0"/>
    <w:rsid w:val="0076165A"/>
    <w:rsid w:val="00761D00"/>
    <w:rsid w:val="00762466"/>
    <w:rsid w:val="0076258B"/>
    <w:rsid w:val="0076258F"/>
    <w:rsid w:val="00763932"/>
    <w:rsid w:val="00763C40"/>
    <w:rsid w:val="00764032"/>
    <w:rsid w:val="00764316"/>
    <w:rsid w:val="00764666"/>
    <w:rsid w:val="00764881"/>
    <w:rsid w:val="00764C70"/>
    <w:rsid w:val="00765425"/>
    <w:rsid w:val="00765B3F"/>
    <w:rsid w:val="00765CE1"/>
    <w:rsid w:val="00765EAB"/>
    <w:rsid w:val="007665B2"/>
    <w:rsid w:val="007665EF"/>
    <w:rsid w:val="0076670A"/>
    <w:rsid w:val="0076677A"/>
    <w:rsid w:val="00766BBD"/>
    <w:rsid w:val="00766E06"/>
    <w:rsid w:val="00766EDD"/>
    <w:rsid w:val="007674CD"/>
    <w:rsid w:val="0076773E"/>
    <w:rsid w:val="00767D0C"/>
    <w:rsid w:val="0077013E"/>
    <w:rsid w:val="00770205"/>
    <w:rsid w:val="0077061B"/>
    <w:rsid w:val="00770D77"/>
    <w:rsid w:val="007719A8"/>
    <w:rsid w:val="00771D8C"/>
    <w:rsid w:val="00772095"/>
    <w:rsid w:val="007721E8"/>
    <w:rsid w:val="007743D5"/>
    <w:rsid w:val="007746BF"/>
    <w:rsid w:val="0077483E"/>
    <w:rsid w:val="00774BC5"/>
    <w:rsid w:val="00774D72"/>
    <w:rsid w:val="00774D8D"/>
    <w:rsid w:val="00774DCC"/>
    <w:rsid w:val="00775169"/>
    <w:rsid w:val="00775391"/>
    <w:rsid w:val="00775449"/>
    <w:rsid w:val="00775474"/>
    <w:rsid w:val="00775FA8"/>
    <w:rsid w:val="0077618E"/>
    <w:rsid w:val="00776244"/>
    <w:rsid w:val="007762B9"/>
    <w:rsid w:val="0077675F"/>
    <w:rsid w:val="00776E7B"/>
    <w:rsid w:val="00777C66"/>
    <w:rsid w:val="00781098"/>
    <w:rsid w:val="00781832"/>
    <w:rsid w:val="00781A2F"/>
    <w:rsid w:val="007827E1"/>
    <w:rsid w:val="00782C50"/>
    <w:rsid w:val="00782F8E"/>
    <w:rsid w:val="007837F3"/>
    <w:rsid w:val="00784256"/>
    <w:rsid w:val="007842B8"/>
    <w:rsid w:val="00784829"/>
    <w:rsid w:val="00784C00"/>
    <w:rsid w:val="0078504C"/>
    <w:rsid w:val="007853D8"/>
    <w:rsid w:val="007856BA"/>
    <w:rsid w:val="007856CC"/>
    <w:rsid w:val="00785DAB"/>
    <w:rsid w:val="00786AE3"/>
    <w:rsid w:val="00786FA2"/>
    <w:rsid w:val="00790C48"/>
    <w:rsid w:val="00790D05"/>
    <w:rsid w:val="00791264"/>
    <w:rsid w:val="00791312"/>
    <w:rsid w:val="007919D0"/>
    <w:rsid w:val="00791F93"/>
    <w:rsid w:val="007927E8"/>
    <w:rsid w:val="007929EF"/>
    <w:rsid w:val="007930BE"/>
    <w:rsid w:val="007936B7"/>
    <w:rsid w:val="00793B7B"/>
    <w:rsid w:val="00793C11"/>
    <w:rsid w:val="007946D0"/>
    <w:rsid w:val="00794E18"/>
    <w:rsid w:val="0079535F"/>
    <w:rsid w:val="007963DC"/>
    <w:rsid w:val="00796521"/>
    <w:rsid w:val="00796A83"/>
    <w:rsid w:val="0079728A"/>
    <w:rsid w:val="007973BA"/>
    <w:rsid w:val="007A00DC"/>
    <w:rsid w:val="007A05DB"/>
    <w:rsid w:val="007A0AAB"/>
    <w:rsid w:val="007A0EFB"/>
    <w:rsid w:val="007A179F"/>
    <w:rsid w:val="007A258F"/>
    <w:rsid w:val="007A2963"/>
    <w:rsid w:val="007A2A88"/>
    <w:rsid w:val="007A3DD6"/>
    <w:rsid w:val="007A3FEE"/>
    <w:rsid w:val="007A43E1"/>
    <w:rsid w:val="007A44F3"/>
    <w:rsid w:val="007A62CE"/>
    <w:rsid w:val="007A6975"/>
    <w:rsid w:val="007A6A15"/>
    <w:rsid w:val="007A6D14"/>
    <w:rsid w:val="007A6D32"/>
    <w:rsid w:val="007A7C41"/>
    <w:rsid w:val="007B06AB"/>
    <w:rsid w:val="007B104C"/>
    <w:rsid w:val="007B153E"/>
    <w:rsid w:val="007B234E"/>
    <w:rsid w:val="007B250D"/>
    <w:rsid w:val="007B35C0"/>
    <w:rsid w:val="007B432D"/>
    <w:rsid w:val="007B5036"/>
    <w:rsid w:val="007B5B18"/>
    <w:rsid w:val="007B60BD"/>
    <w:rsid w:val="007B63B6"/>
    <w:rsid w:val="007B6508"/>
    <w:rsid w:val="007B695D"/>
    <w:rsid w:val="007B6AD8"/>
    <w:rsid w:val="007B6C7C"/>
    <w:rsid w:val="007B6F59"/>
    <w:rsid w:val="007B7137"/>
    <w:rsid w:val="007B77F7"/>
    <w:rsid w:val="007C0072"/>
    <w:rsid w:val="007C08F6"/>
    <w:rsid w:val="007C2041"/>
    <w:rsid w:val="007C249F"/>
    <w:rsid w:val="007C2A0C"/>
    <w:rsid w:val="007C323F"/>
    <w:rsid w:val="007C3601"/>
    <w:rsid w:val="007C3729"/>
    <w:rsid w:val="007C3EA0"/>
    <w:rsid w:val="007C4275"/>
    <w:rsid w:val="007C48A8"/>
    <w:rsid w:val="007C4ECE"/>
    <w:rsid w:val="007C5F00"/>
    <w:rsid w:val="007C7039"/>
    <w:rsid w:val="007C7288"/>
    <w:rsid w:val="007C7A45"/>
    <w:rsid w:val="007C7BAD"/>
    <w:rsid w:val="007D0066"/>
    <w:rsid w:val="007D1625"/>
    <w:rsid w:val="007D23AC"/>
    <w:rsid w:val="007D278B"/>
    <w:rsid w:val="007D3E1E"/>
    <w:rsid w:val="007D3F34"/>
    <w:rsid w:val="007D4061"/>
    <w:rsid w:val="007D4442"/>
    <w:rsid w:val="007D49CB"/>
    <w:rsid w:val="007D4C2C"/>
    <w:rsid w:val="007D50EC"/>
    <w:rsid w:val="007D52AC"/>
    <w:rsid w:val="007D6B09"/>
    <w:rsid w:val="007D6CFE"/>
    <w:rsid w:val="007D6D2D"/>
    <w:rsid w:val="007D703C"/>
    <w:rsid w:val="007D761E"/>
    <w:rsid w:val="007D7DB5"/>
    <w:rsid w:val="007D7FB0"/>
    <w:rsid w:val="007E0F4C"/>
    <w:rsid w:val="007E0FF9"/>
    <w:rsid w:val="007E10BC"/>
    <w:rsid w:val="007E14B2"/>
    <w:rsid w:val="007E1571"/>
    <w:rsid w:val="007E1A26"/>
    <w:rsid w:val="007E1BA3"/>
    <w:rsid w:val="007E2D02"/>
    <w:rsid w:val="007E2E19"/>
    <w:rsid w:val="007E2EA4"/>
    <w:rsid w:val="007E3080"/>
    <w:rsid w:val="007E3613"/>
    <w:rsid w:val="007E3862"/>
    <w:rsid w:val="007E3C9C"/>
    <w:rsid w:val="007E3CF7"/>
    <w:rsid w:val="007E3D31"/>
    <w:rsid w:val="007E45D0"/>
    <w:rsid w:val="007E4DDF"/>
    <w:rsid w:val="007E5791"/>
    <w:rsid w:val="007E5D73"/>
    <w:rsid w:val="007E73B5"/>
    <w:rsid w:val="007E7C99"/>
    <w:rsid w:val="007E7D1F"/>
    <w:rsid w:val="007F1E93"/>
    <w:rsid w:val="007F1FEE"/>
    <w:rsid w:val="007F29D3"/>
    <w:rsid w:val="007F2C2A"/>
    <w:rsid w:val="007F2F50"/>
    <w:rsid w:val="007F300C"/>
    <w:rsid w:val="007F3186"/>
    <w:rsid w:val="007F36E9"/>
    <w:rsid w:val="007F3BD4"/>
    <w:rsid w:val="007F41EF"/>
    <w:rsid w:val="007F470D"/>
    <w:rsid w:val="007F4D31"/>
    <w:rsid w:val="007F6D34"/>
    <w:rsid w:val="007F6FD3"/>
    <w:rsid w:val="007F7752"/>
    <w:rsid w:val="007F776A"/>
    <w:rsid w:val="008008BF"/>
    <w:rsid w:val="00800DE6"/>
    <w:rsid w:val="00801126"/>
    <w:rsid w:val="008011C6"/>
    <w:rsid w:val="008011D7"/>
    <w:rsid w:val="00801E58"/>
    <w:rsid w:val="00802E16"/>
    <w:rsid w:val="008030CE"/>
    <w:rsid w:val="008041CB"/>
    <w:rsid w:val="00804960"/>
    <w:rsid w:val="00805EAA"/>
    <w:rsid w:val="00805EC5"/>
    <w:rsid w:val="008064A8"/>
    <w:rsid w:val="0080652F"/>
    <w:rsid w:val="0080668C"/>
    <w:rsid w:val="0080777B"/>
    <w:rsid w:val="00810740"/>
    <w:rsid w:val="00811761"/>
    <w:rsid w:val="00811AA4"/>
    <w:rsid w:val="00811BB7"/>
    <w:rsid w:val="00811C45"/>
    <w:rsid w:val="0081260E"/>
    <w:rsid w:val="00813416"/>
    <w:rsid w:val="00815328"/>
    <w:rsid w:val="00815575"/>
    <w:rsid w:val="0081571C"/>
    <w:rsid w:val="00815D4B"/>
    <w:rsid w:val="0081609D"/>
    <w:rsid w:val="008164F1"/>
    <w:rsid w:val="008177A9"/>
    <w:rsid w:val="008178BA"/>
    <w:rsid w:val="00820570"/>
    <w:rsid w:val="008209D2"/>
    <w:rsid w:val="00820BF3"/>
    <w:rsid w:val="008211DE"/>
    <w:rsid w:val="008239F0"/>
    <w:rsid w:val="00823B94"/>
    <w:rsid w:val="00823C0A"/>
    <w:rsid w:val="008243C6"/>
    <w:rsid w:val="00824428"/>
    <w:rsid w:val="00824A65"/>
    <w:rsid w:val="008250E9"/>
    <w:rsid w:val="00825503"/>
    <w:rsid w:val="0082571D"/>
    <w:rsid w:val="00827013"/>
    <w:rsid w:val="008270AF"/>
    <w:rsid w:val="008305B3"/>
    <w:rsid w:val="00830A25"/>
    <w:rsid w:val="00830A57"/>
    <w:rsid w:val="00830C94"/>
    <w:rsid w:val="008313A7"/>
    <w:rsid w:val="00832887"/>
    <w:rsid w:val="00832961"/>
    <w:rsid w:val="0083315C"/>
    <w:rsid w:val="0083337C"/>
    <w:rsid w:val="00833CA4"/>
    <w:rsid w:val="00833E32"/>
    <w:rsid w:val="0083402A"/>
    <w:rsid w:val="0083454F"/>
    <w:rsid w:val="008348C8"/>
    <w:rsid w:val="008353FA"/>
    <w:rsid w:val="008354B9"/>
    <w:rsid w:val="0083554F"/>
    <w:rsid w:val="0083612A"/>
    <w:rsid w:val="008361E5"/>
    <w:rsid w:val="00836F6C"/>
    <w:rsid w:val="00836FEC"/>
    <w:rsid w:val="00837664"/>
    <w:rsid w:val="00840021"/>
    <w:rsid w:val="008415F1"/>
    <w:rsid w:val="00841A8B"/>
    <w:rsid w:val="00841DF2"/>
    <w:rsid w:val="00841F9C"/>
    <w:rsid w:val="0084242D"/>
    <w:rsid w:val="00842724"/>
    <w:rsid w:val="00843173"/>
    <w:rsid w:val="00843310"/>
    <w:rsid w:val="00843A10"/>
    <w:rsid w:val="00844C04"/>
    <w:rsid w:val="00845876"/>
    <w:rsid w:val="008459B6"/>
    <w:rsid w:val="00845FD7"/>
    <w:rsid w:val="00846911"/>
    <w:rsid w:val="00846CEE"/>
    <w:rsid w:val="008474E3"/>
    <w:rsid w:val="00850FEC"/>
    <w:rsid w:val="008515FD"/>
    <w:rsid w:val="0085180F"/>
    <w:rsid w:val="00851CE3"/>
    <w:rsid w:val="008520FB"/>
    <w:rsid w:val="00854271"/>
    <w:rsid w:val="008556D2"/>
    <w:rsid w:val="00855A74"/>
    <w:rsid w:val="00855F5D"/>
    <w:rsid w:val="008562EC"/>
    <w:rsid w:val="008563C0"/>
    <w:rsid w:val="008563DE"/>
    <w:rsid w:val="008565D1"/>
    <w:rsid w:val="008568A0"/>
    <w:rsid w:val="00856BC7"/>
    <w:rsid w:val="00856F9F"/>
    <w:rsid w:val="00857383"/>
    <w:rsid w:val="0085758D"/>
    <w:rsid w:val="00857C65"/>
    <w:rsid w:val="00857C95"/>
    <w:rsid w:val="0086020F"/>
    <w:rsid w:val="008603DF"/>
    <w:rsid w:val="00860AD0"/>
    <w:rsid w:val="00860F41"/>
    <w:rsid w:val="00861C1E"/>
    <w:rsid w:val="00862631"/>
    <w:rsid w:val="008633BC"/>
    <w:rsid w:val="00863C0D"/>
    <w:rsid w:val="0086496B"/>
    <w:rsid w:val="00864DB1"/>
    <w:rsid w:val="00865441"/>
    <w:rsid w:val="00865483"/>
    <w:rsid w:val="00865537"/>
    <w:rsid w:val="0086553C"/>
    <w:rsid w:val="0086578E"/>
    <w:rsid w:val="00865B74"/>
    <w:rsid w:val="00865E80"/>
    <w:rsid w:val="00865EBD"/>
    <w:rsid w:val="008669E2"/>
    <w:rsid w:val="00866D7B"/>
    <w:rsid w:val="00867CCD"/>
    <w:rsid w:val="00867E64"/>
    <w:rsid w:val="00870FC0"/>
    <w:rsid w:val="008714C4"/>
    <w:rsid w:val="008715E7"/>
    <w:rsid w:val="00871949"/>
    <w:rsid w:val="00871E17"/>
    <w:rsid w:val="00872828"/>
    <w:rsid w:val="00872A1F"/>
    <w:rsid w:val="00873357"/>
    <w:rsid w:val="008734B3"/>
    <w:rsid w:val="00873AF9"/>
    <w:rsid w:val="00873C75"/>
    <w:rsid w:val="00873E59"/>
    <w:rsid w:val="0087462D"/>
    <w:rsid w:val="0087487F"/>
    <w:rsid w:val="00874A79"/>
    <w:rsid w:val="00874B6C"/>
    <w:rsid w:val="00874E20"/>
    <w:rsid w:val="008752BD"/>
    <w:rsid w:val="00876516"/>
    <w:rsid w:val="00877865"/>
    <w:rsid w:val="008779AA"/>
    <w:rsid w:val="00877D0A"/>
    <w:rsid w:val="00880BFA"/>
    <w:rsid w:val="0088170C"/>
    <w:rsid w:val="008818E6"/>
    <w:rsid w:val="00881A30"/>
    <w:rsid w:val="00881C60"/>
    <w:rsid w:val="00881D38"/>
    <w:rsid w:val="008828A3"/>
    <w:rsid w:val="0088508E"/>
    <w:rsid w:val="00885D34"/>
    <w:rsid w:val="008865EE"/>
    <w:rsid w:val="00886844"/>
    <w:rsid w:val="00886B4A"/>
    <w:rsid w:val="00886CF2"/>
    <w:rsid w:val="00887268"/>
    <w:rsid w:val="008874E2"/>
    <w:rsid w:val="008877BA"/>
    <w:rsid w:val="00887993"/>
    <w:rsid w:val="00891F5B"/>
    <w:rsid w:val="0089275C"/>
    <w:rsid w:val="00892B47"/>
    <w:rsid w:val="00892FD0"/>
    <w:rsid w:val="0089330F"/>
    <w:rsid w:val="00893C81"/>
    <w:rsid w:val="008941B4"/>
    <w:rsid w:val="00894354"/>
    <w:rsid w:val="00894805"/>
    <w:rsid w:val="00894EE6"/>
    <w:rsid w:val="00895B03"/>
    <w:rsid w:val="00895C01"/>
    <w:rsid w:val="0089631A"/>
    <w:rsid w:val="008979B4"/>
    <w:rsid w:val="00897D44"/>
    <w:rsid w:val="008A04C0"/>
    <w:rsid w:val="008A0881"/>
    <w:rsid w:val="008A0B94"/>
    <w:rsid w:val="008A14E9"/>
    <w:rsid w:val="008A1AC3"/>
    <w:rsid w:val="008A1DAE"/>
    <w:rsid w:val="008A2337"/>
    <w:rsid w:val="008A26DC"/>
    <w:rsid w:val="008A4695"/>
    <w:rsid w:val="008A4B52"/>
    <w:rsid w:val="008A571B"/>
    <w:rsid w:val="008A5A2E"/>
    <w:rsid w:val="008A60DF"/>
    <w:rsid w:val="008A62B1"/>
    <w:rsid w:val="008A64D1"/>
    <w:rsid w:val="008A6A19"/>
    <w:rsid w:val="008A6F21"/>
    <w:rsid w:val="008A722F"/>
    <w:rsid w:val="008A76A1"/>
    <w:rsid w:val="008A7DEA"/>
    <w:rsid w:val="008B00FF"/>
    <w:rsid w:val="008B05BC"/>
    <w:rsid w:val="008B0956"/>
    <w:rsid w:val="008B0C26"/>
    <w:rsid w:val="008B167C"/>
    <w:rsid w:val="008B1F36"/>
    <w:rsid w:val="008B2066"/>
    <w:rsid w:val="008B2A8C"/>
    <w:rsid w:val="008B2D1F"/>
    <w:rsid w:val="008B379D"/>
    <w:rsid w:val="008B3B95"/>
    <w:rsid w:val="008B3E5C"/>
    <w:rsid w:val="008B4ABD"/>
    <w:rsid w:val="008B4EFB"/>
    <w:rsid w:val="008B5418"/>
    <w:rsid w:val="008B54EA"/>
    <w:rsid w:val="008B57A2"/>
    <w:rsid w:val="008B5E17"/>
    <w:rsid w:val="008B5E35"/>
    <w:rsid w:val="008B6E1E"/>
    <w:rsid w:val="008B6E9A"/>
    <w:rsid w:val="008B72FB"/>
    <w:rsid w:val="008B7776"/>
    <w:rsid w:val="008C01F3"/>
    <w:rsid w:val="008C058B"/>
    <w:rsid w:val="008C070B"/>
    <w:rsid w:val="008C0AE5"/>
    <w:rsid w:val="008C0F21"/>
    <w:rsid w:val="008C15AD"/>
    <w:rsid w:val="008C1E92"/>
    <w:rsid w:val="008C1FDA"/>
    <w:rsid w:val="008C256B"/>
    <w:rsid w:val="008C2AA7"/>
    <w:rsid w:val="008C2F3D"/>
    <w:rsid w:val="008C31A9"/>
    <w:rsid w:val="008C3438"/>
    <w:rsid w:val="008C394A"/>
    <w:rsid w:val="008C3AB2"/>
    <w:rsid w:val="008C3AFE"/>
    <w:rsid w:val="008C3D2E"/>
    <w:rsid w:val="008C4101"/>
    <w:rsid w:val="008C45B9"/>
    <w:rsid w:val="008C46E5"/>
    <w:rsid w:val="008C5BF4"/>
    <w:rsid w:val="008C5F41"/>
    <w:rsid w:val="008C75D7"/>
    <w:rsid w:val="008D0580"/>
    <w:rsid w:val="008D0D41"/>
    <w:rsid w:val="008D11E0"/>
    <w:rsid w:val="008D121D"/>
    <w:rsid w:val="008D1BAD"/>
    <w:rsid w:val="008D1EA7"/>
    <w:rsid w:val="008D2CCE"/>
    <w:rsid w:val="008D2E86"/>
    <w:rsid w:val="008D378B"/>
    <w:rsid w:val="008D3AC6"/>
    <w:rsid w:val="008D4449"/>
    <w:rsid w:val="008D4801"/>
    <w:rsid w:val="008D4A78"/>
    <w:rsid w:val="008D4D0C"/>
    <w:rsid w:val="008D5889"/>
    <w:rsid w:val="008D633A"/>
    <w:rsid w:val="008D656C"/>
    <w:rsid w:val="008D6EC6"/>
    <w:rsid w:val="008D703A"/>
    <w:rsid w:val="008D75E4"/>
    <w:rsid w:val="008D7651"/>
    <w:rsid w:val="008D7D08"/>
    <w:rsid w:val="008D7D48"/>
    <w:rsid w:val="008E09C5"/>
    <w:rsid w:val="008E0A5D"/>
    <w:rsid w:val="008E1B09"/>
    <w:rsid w:val="008E1EDA"/>
    <w:rsid w:val="008E200B"/>
    <w:rsid w:val="008E206C"/>
    <w:rsid w:val="008E2155"/>
    <w:rsid w:val="008E23A0"/>
    <w:rsid w:val="008E246D"/>
    <w:rsid w:val="008E2A09"/>
    <w:rsid w:val="008E2A7C"/>
    <w:rsid w:val="008E2EC2"/>
    <w:rsid w:val="008E313F"/>
    <w:rsid w:val="008E32F2"/>
    <w:rsid w:val="008E34C5"/>
    <w:rsid w:val="008E389F"/>
    <w:rsid w:val="008E4002"/>
    <w:rsid w:val="008E4043"/>
    <w:rsid w:val="008E4177"/>
    <w:rsid w:val="008E42EC"/>
    <w:rsid w:val="008E45C8"/>
    <w:rsid w:val="008E4CF3"/>
    <w:rsid w:val="008E4D22"/>
    <w:rsid w:val="008E6152"/>
    <w:rsid w:val="008E6567"/>
    <w:rsid w:val="008E65A3"/>
    <w:rsid w:val="008E6DB6"/>
    <w:rsid w:val="008E7281"/>
    <w:rsid w:val="008E72AD"/>
    <w:rsid w:val="008E7359"/>
    <w:rsid w:val="008E77F5"/>
    <w:rsid w:val="008E7891"/>
    <w:rsid w:val="008F08C8"/>
    <w:rsid w:val="008F13C4"/>
    <w:rsid w:val="008F1AD1"/>
    <w:rsid w:val="008F1EF4"/>
    <w:rsid w:val="008F1F1D"/>
    <w:rsid w:val="008F1F65"/>
    <w:rsid w:val="008F1FDE"/>
    <w:rsid w:val="008F2306"/>
    <w:rsid w:val="008F252C"/>
    <w:rsid w:val="008F2EFB"/>
    <w:rsid w:val="008F39CF"/>
    <w:rsid w:val="008F4158"/>
    <w:rsid w:val="008F4376"/>
    <w:rsid w:val="008F4938"/>
    <w:rsid w:val="008F50AC"/>
    <w:rsid w:val="008F57CA"/>
    <w:rsid w:val="008F5EA7"/>
    <w:rsid w:val="008F6031"/>
    <w:rsid w:val="008F65ED"/>
    <w:rsid w:val="008F6C2C"/>
    <w:rsid w:val="008F7028"/>
    <w:rsid w:val="008F79C9"/>
    <w:rsid w:val="008F7B46"/>
    <w:rsid w:val="008F7D11"/>
    <w:rsid w:val="008F7D79"/>
    <w:rsid w:val="009000B1"/>
    <w:rsid w:val="00901650"/>
    <w:rsid w:val="0090183F"/>
    <w:rsid w:val="00901FFD"/>
    <w:rsid w:val="009023F8"/>
    <w:rsid w:val="00902710"/>
    <w:rsid w:val="00902B51"/>
    <w:rsid w:val="00902F16"/>
    <w:rsid w:val="00903345"/>
    <w:rsid w:val="00903661"/>
    <w:rsid w:val="00903886"/>
    <w:rsid w:val="009039FC"/>
    <w:rsid w:val="00903BD8"/>
    <w:rsid w:val="00904055"/>
    <w:rsid w:val="00905B03"/>
    <w:rsid w:val="00905BF0"/>
    <w:rsid w:val="00905D33"/>
    <w:rsid w:val="0090685C"/>
    <w:rsid w:val="009072FD"/>
    <w:rsid w:val="00907302"/>
    <w:rsid w:val="0090732E"/>
    <w:rsid w:val="009075D7"/>
    <w:rsid w:val="00907A20"/>
    <w:rsid w:val="00907F6F"/>
    <w:rsid w:val="0091041E"/>
    <w:rsid w:val="009122BC"/>
    <w:rsid w:val="00912319"/>
    <w:rsid w:val="00912903"/>
    <w:rsid w:val="00912947"/>
    <w:rsid w:val="00912A7B"/>
    <w:rsid w:val="00913328"/>
    <w:rsid w:val="00913B43"/>
    <w:rsid w:val="00913B64"/>
    <w:rsid w:val="00914D41"/>
    <w:rsid w:val="00914D9F"/>
    <w:rsid w:val="00914EBB"/>
    <w:rsid w:val="009152EC"/>
    <w:rsid w:val="00915314"/>
    <w:rsid w:val="00915538"/>
    <w:rsid w:val="009159C6"/>
    <w:rsid w:val="009168F1"/>
    <w:rsid w:val="0092002C"/>
    <w:rsid w:val="00920B6C"/>
    <w:rsid w:val="00920D92"/>
    <w:rsid w:val="00920F91"/>
    <w:rsid w:val="009213C9"/>
    <w:rsid w:val="009219D4"/>
    <w:rsid w:val="00922609"/>
    <w:rsid w:val="00922670"/>
    <w:rsid w:val="00922BD9"/>
    <w:rsid w:val="00923461"/>
    <w:rsid w:val="009234B0"/>
    <w:rsid w:val="00924061"/>
    <w:rsid w:val="009241BB"/>
    <w:rsid w:val="00924829"/>
    <w:rsid w:val="00926504"/>
    <w:rsid w:val="00926E14"/>
    <w:rsid w:val="009277DC"/>
    <w:rsid w:val="00927D47"/>
    <w:rsid w:val="0093158C"/>
    <w:rsid w:val="009319DD"/>
    <w:rsid w:val="009326E3"/>
    <w:rsid w:val="00933D8E"/>
    <w:rsid w:val="009344E1"/>
    <w:rsid w:val="00934941"/>
    <w:rsid w:val="00934F7E"/>
    <w:rsid w:val="00935A0B"/>
    <w:rsid w:val="00935A5A"/>
    <w:rsid w:val="00935B2F"/>
    <w:rsid w:val="00937BF9"/>
    <w:rsid w:val="009400AB"/>
    <w:rsid w:val="00940566"/>
    <w:rsid w:val="00940691"/>
    <w:rsid w:val="00940960"/>
    <w:rsid w:val="00940FFE"/>
    <w:rsid w:val="00941520"/>
    <w:rsid w:val="00941750"/>
    <w:rsid w:val="00941E81"/>
    <w:rsid w:val="00942015"/>
    <w:rsid w:val="00942E12"/>
    <w:rsid w:val="00942E64"/>
    <w:rsid w:val="00943099"/>
    <w:rsid w:val="00944222"/>
    <w:rsid w:val="009444A7"/>
    <w:rsid w:val="009447FD"/>
    <w:rsid w:val="00944D3F"/>
    <w:rsid w:val="00946362"/>
    <w:rsid w:val="0094798F"/>
    <w:rsid w:val="00947AEC"/>
    <w:rsid w:val="00947CD5"/>
    <w:rsid w:val="00950093"/>
    <w:rsid w:val="009502F3"/>
    <w:rsid w:val="009504B4"/>
    <w:rsid w:val="009509A4"/>
    <w:rsid w:val="00950A44"/>
    <w:rsid w:val="00950AE7"/>
    <w:rsid w:val="00950B7B"/>
    <w:rsid w:val="00950C9E"/>
    <w:rsid w:val="0095182F"/>
    <w:rsid w:val="00951CE8"/>
    <w:rsid w:val="00951E54"/>
    <w:rsid w:val="00951EB0"/>
    <w:rsid w:val="00952464"/>
    <w:rsid w:val="00952514"/>
    <w:rsid w:val="00952E65"/>
    <w:rsid w:val="0095325F"/>
    <w:rsid w:val="00953796"/>
    <w:rsid w:val="00953A8C"/>
    <w:rsid w:val="00953C88"/>
    <w:rsid w:val="00954AEF"/>
    <w:rsid w:val="00955208"/>
    <w:rsid w:val="00955285"/>
    <w:rsid w:val="00955663"/>
    <w:rsid w:val="00955E28"/>
    <w:rsid w:val="00955FD9"/>
    <w:rsid w:val="00956261"/>
    <w:rsid w:val="00956BFF"/>
    <w:rsid w:val="00956F5C"/>
    <w:rsid w:val="0096166F"/>
    <w:rsid w:val="00961784"/>
    <w:rsid w:val="00961D70"/>
    <w:rsid w:val="00961DFD"/>
    <w:rsid w:val="009623BE"/>
    <w:rsid w:val="00962B1D"/>
    <w:rsid w:val="0096361E"/>
    <w:rsid w:val="0096366E"/>
    <w:rsid w:val="009643A1"/>
    <w:rsid w:val="009644AA"/>
    <w:rsid w:val="00964C65"/>
    <w:rsid w:val="00965332"/>
    <w:rsid w:val="0096600C"/>
    <w:rsid w:val="00966B16"/>
    <w:rsid w:val="00970051"/>
    <w:rsid w:val="00970419"/>
    <w:rsid w:val="00970547"/>
    <w:rsid w:val="00971E96"/>
    <w:rsid w:val="00971F99"/>
    <w:rsid w:val="00972435"/>
    <w:rsid w:val="00972867"/>
    <w:rsid w:val="00972B9C"/>
    <w:rsid w:val="009730FF"/>
    <w:rsid w:val="00973328"/>
    <w:rsid w:val="009738F0"/>
    <w:rsid w:val="00973F5A"/>
    <w:rsid w:val="00974823"/>
    <w:rsid w:val="00974E9C"/>
    <w:rsid w:val="0097536B"/>
    <w:rsid w:val="00975630"/>
    <w:rsid w:val="009756AF"/>
    <w:rsid w:val="0097603A"/>
    <w:rsid w:val="00976270"/>
    <w:rsid w:val="00976373"/>
    <w:rsid w:val="00976C01"/>
    <w:rsid w:val="00976F30"/>
    <w:rsid w:val="0097705A"/>
    <w:rsid w:val="00980AE1"/>
    <w:rsid w:val="009810D4"/>
    <w:rsid w:val="0098194D"/>
    <w:rsid w:val="00981995"/>
    <w:rsid w:val="00981B66"/>
    <w:rsid w:val="009824C7"/>
    <w:rsid w:val="0098269F"/>
    <w:rsid w:val="009831F5"/>
    <w:rsid w:val="009837F9"/>
    <w:rsid w:val="009838CC"/>
    <w:rsid w:val="00983F1D"/>
    <w:rsid w:val="00984129"/>
    <w:rsid w:val="00984A44"/>
    <w:rsid w:val="00984E1D"/>
    <w:rsid w:val="00985227"/>
    <w:rsid w:val="00985A01"/>
    <w:rsid w:val="009862C2"/>
    <w:rsid w:val="009864E2"/>
    <w:rsid w:val="009874A8"/>
    <w:rsid w:val="00987530"/>
    <w:rsid w:val="00987769"/>
    <w:rsid w:val="00990827"/>
    <w:rsid w:val="00990C72"/>
    <w:rsid w:val="0099156B"/>
    <w:rsid w:val="009917E3"/>
    <w:rsid w:val="00991BF2"/>
    <w:rsid w:val="00992229"/>
    <w:rsid w:val="00992944"/>
    <w:rsid w:val="0099343A"/>
    <w:rsid w:val="00993902"/>
    <w:rsid w:val="009940F9"/>
    <w:rsid w:val="009943E4"/>
    <w:rsid w:val="009945DE"/>
    <w:rsid w:val="00994B81"/>
    <w:rsid w:val="00995286"/>
    <w:rsid w:val="00995685"/>
    <w:rsid w:val="00995985"/>
    <w:rsid w:val="00995D6A"/>
    <w:rsid w:val="00995DC5"/>
    <w:rsid w:val="00995FC7"/>
    <w:rsid w:val="00996692"/>
    <w:rsid w:val="00996DF0"/>
    <w:rsid w:val="00996F61"/>
    <w:rsid w:val="00997155"/>
    <w:rsid w:val="0099794B"/>
    <w:rsid w:val="00997981"/>
    <w:rsid w:val="00997B07"/>
    <w:rsid w:val="00997D4E"/>
    <w:rsid w:val="009A0212"/>
    <w:rsid w:val="009A08B1"/>
    <w:rsid w:val="009A1CE0"/>
    <w:rsid w:val="009A25D9"/>
    <w:rsid w:val="009A28B4"/>
    <w:rsid w:val="009A2E5F"/>
    <w:rsid w:val="009A5013"/>
    <w:rsid w:val="009A51C4"/>
    <w:rsid w:val="009A5B59"/>
    <w:rsid w:val="009A6199"/>
    <w:rsid w:val="009A6392"/>
    <w:rsid w:val="009A7361"/>
    <w:rsid w:val="009A79F9"/>
    <w:rsid w:val="009B03EB"/>
    <w:rsid w:val="009B0B06"/>
    <w:rsid w:val="009B2247"/>
    <w:rsid w:val="009B297D"/>
    <w:rsid w:val="009B2C78"/>
    <w:rsid w:val="009B2D1A"/>
    <w:rsid w:val="009B3585"/>
    <w:rsid w:val="009B3893"/>
    <w:rsid w:val="009B413C"/>
    <w:rsid w:val="009B4C4E"/>
    <w:rsid w:val="009B56A9"/>
    <w:rsid w:val="009B59E9"/>
    <w:rsid w:val="009B5B73"/>
    <w:rsid w:val="009B62A0"/>
    <w:rsid w:val="009B668A"/>
    <w:rsid w:val="009B6FDA"/>
    <w:rsid w:val="009B72A5"/>
    <w:rsid w:val="009C03F5"/>
    <w:rsid w:val="009C0AA4"/>
    <w:rsid w:val="009C0CF5"/>
    <w:rsid w:val="009C13D9"/>
    <w:rsid w:val="009C141D"/>
    <w:rsid w:val="009C18CE"/>
    <w:rsid w:val="009C1ACE"/>
    <w:rsid w:val="009C1AE5"/>
    <w:rsid w:val="009C22A1"/>
    <w:rsid w:val="009C2499"/>
    <w:rsid w:val="009C29BA"/>
    <w:rsid w:val="009C2DB2"/>
    <w:rsid w:val="009C3790"/>
    <w:rsid w:val="009C3914"/>
    <w:rsid w:val="009C3CDB"/>
    <w:rsid w:val="009C4422"/>
    <w:rsid w:val="009C4873"/>
    <w:rsid w:val="009C4E32"/>
    <w:rsid w:val="009C53C1"/>
    <w:rsid w:val="009C5A96"/>
    <w:rsid w:val="009C5E1F"/>
    <w:rsid w:val="009C612B"/>
    <w:rsid w:val="009C70D7"/>
    <w:rsid w:val="009C7431"/>
    <w:rsid w:val="009C7CE2"/>
    <w:rsid w:val="009D038B"/>
    <w:rsid w:val="009D0866"/>
    <w:rsid w:val="009D0BB3"/>
    <w:rsid w:val="009D1C46"/>
    <w:rsid w:val="009D1E98"/>
    <w:rsid w:val="009D20B2"/>
    <w:rsid w:val="009D2288"/>
    <w:rsid w:val="009D2765"/>
    <w:rsid w:val="009D2BED"/>
    <w:rsid w:val="009D38E6"/>
    <w:rsid w:val="009D42AC"/>
    <w:rsid w:val="009D4573"/>
    <w:rsid w:val="009D4F81"/>
    <w:rsid w:val="009D6395"/>
    <w:rsid w:val="009D7CFA"/>
    <w:rsid w:val="009D7DE8"/>
    <w:rsid w:val="009E0A0A"/>
    <w:rsid w:val="009E0AAD"/>
    <w:rsid w:val="009E102B"/>
    <w:rsid w:val="009E13AA"/>
    <w:rsid w:val="009E1B10"/>
    <w:rsid w:val="009E23B8"/>
    <w:rsid w:val="009E2663"/>
    <w:rsid w:val="009E3071"/>
    <w:rsid w:val="009E3C1D"/>
    <w:rsid w:val="009E4049"/>
    <w:rsid w:val="009E4119"/>
    <w:rsid w:val="009E43BC"/>
    <w:rsid w:val="009E4412"/>
    <w:rsid w:val="009E4E48"/>
    <w:rsid w:val="009E54B3"/>
    <w:rsid w:val="009E58B4"/>
    <w:rsid w:val="009E592B"/>
    <w:rsid w:val="009E6707"/>
    <w:rsid w:val="009E6D55"/>
    <w:rsid w:val="009E6D84"/>
    <w:rsid w:val="009E6E6B"/>
    <w:rsid w:val="009E7516"/>
    <w:rsid w:val="009F00EE"/>
    <w:rsid w:val="009F0315"/>
    <w:rsid w:val="009F0896"/>
    <w:rsid w:val="009F0DD2"/>
    <w:rsid w:val="009F1441"/>
    <w:rsid w:val="009F2097"/>
    <w:rsid w:val="009F215F"/>
    <w:rsid w:val="009F21DD"/>
    <w:rsid w:val="009F23FC"/>
    <w:rsid w:val="009F2AA9"/>
    <w:rsid w:val="009F326A"/>
    <w:rsid w:val="009F3C48"/>
    <w:rsid w:val="009F3FE1"/>
    <w:rsid w:val="009F4775"/>
    <w:rsid w:val="009F5DCD"/>
    <w:rsid w:val="009F6B87"/>
    <w:rsid w:val="009F71B9"/>
    <w:rsid w:val="009F75DB"/>
    <w:rsid w:val="009F7D15"/>
    <w:rsid w:val="009F7EFD"/>
    <w:rsid w:val="00A008A2"/>
    <w:rsid w:val="00A00BE7"/>
    <w:rsid w:val="00A013A8"/>
    <w:rsid w:val="00A019A7"/>
    <w:rsid w:val="00A01A4F"/>
    <w:rsid w:val="00A01B5C"/>
    <w:rsid w:val="00A01F08"/>
    <w:rsid w:val="00A02D7A"/>
    <w:rsid w:val="00A03668"/>
    <w:rsid w:val="00A039C6"/>
    <w:rsid w:val="00A041FF"/>
    <w:rsid w:val="00A04348"/>
    <w:rsid w:val="00A049F6"/>
    <w:rsid w:val="00A04DBE"/>
    <w:rsid w:val="00A05893"/>
    <w:rsid w:val="00A05A35"/>
    <w:rsid w:val="00A05B81"/>
    <w:rsid w:val="00A06BE9"/>
    <w:rsid w:val="00A0740E"/>
    <w:rsid w:val="00A07749"/>
    <w:rsid w:val="00A1041A"/>
    <w:rsid w:val="00A10C01"/>
    <w:rsid w:val="00A10CCE"/>
    <w:rsid w:val="00A11785"/>
    <w:rsid w:val="00A12268"/>
    <w:rsid w:val="00A1337E"/>
    <w:rsid w:val="00A1360C"/>
    <w:rsid w:val="00A13C11"/>
    <w:rsid w:val="00A1538E"/>
    <w:rsid w:val="00A1556F"/>
    <w:rsid w:val="00A15A4C"/>
    <w:rsid w:val="00A15B5A"/>
    <w:rsid w:val="00A16158"/>
    <w:rsid w:val="00A161B3"/>
    <w:rsid w:val="00A161EF"/>
    <w:rsid w:val="00A164EF"/>
    <w:rsid w:val="00A17A63"/>
    <w:rsid w:val="00A17DD9"/>
    <w:rsid w:val="00A208F5"/>
    <w:rsid w:val="00A20DF7"/>
    <w:rsid w:val="00A2104B"/>
    <w:rsid w:val="00A212B5"/>
    <w:rsid w:val="00A21F0B"/>
    <w:rsid w:val="00A22115"/>
    <w:rsid w:val="00A22249"/>
    <w:rsid w:val="00A225CE"/>
    <w:rsid w:val="00A22772"/>
    <w:rsid w:val="00A23841"/>
    <w:rsid w:val="00A25592"/>
    <w:rsid w:val="00A255B5"/>
    <w:rsid w:val="00A25668"/>
    <w:rsid w:val="00A26261"/>
    <w:rsid w:val="00A2628D"/>
    <w:rsid w:val="00A263D4"/>
    <w:rsid w:val="00A278A1"/>
    <w:rsid w:val="00A27A41"/>
    <w:rsid w:val="00A301E0"/>
    <w:rsid w:val="00A308A6"/>
    <w:rsid w:val="00A30A5B"/>
    <w:rsid w:val="00A30E62"/>
    <w:rsid w:val="00A3129E"/>
    <w:rsid w:val="00A317A6"/>
    <w:rsid w:val="00A319D6"/>
    <w:rsid w:val="00A31F08"/>
    <w:rsid w:val="00A31FDC"/>
    <w:rsid w:val="00A32007"/>
    <w:rsid w:val="00A3229C"/>
    <w:rsid w:val="00A33443"/>
    <w:rsid w:val="00A3391E"/>
    <w:rsid w:val="00A34DA2"/>
    <w:rsid w:val="00A35049"/>
    <w:rsid w:val="00A35E87"/>
    <w:rsid w:val="00A35F20"/>
    <w:rsid w:val="00A35F67"/>
    <w:rsid w:val="00A3642F"/>
    <w:rsid w:val="00A3669D"/>
    <w:rsid w:val="00A36874"/>
    <w:rsid w:val="00A373A4"/>
    <w:rsid w:val="00A379D1"/>
    <w:rsid w:val="00A37D1E"/>
    <w:rsid w:val="00A37DE5"/>
    <w:rsid w:val="00A37F09"/>
    <w:rsid w:val="00A40573"/>
    <w:rsid w:val="00A41D90"/>
    <w:rsid w:val="00A42236"/>
    <w:rsid w:val="00A42BE9"/>
    <w:rsid w:val="00A42D43"/>
    <w:rsid w:val="00A42F26"/>
    <w:rsid w:val="00A441CC"/>
    <w:rsid w:val="00A442C9"/>
    <w:rsid w:val="00A4566A"/>
    <w:rsid w:val="00A46CB8"/>
    <w:rsid w:val="00A479FA"/>
    <w:rsid w:val="00A51223"/>
    <w:rsid w:val="00A5170E"/>
    <w:rsid w:val="00A5212E"/>
    <w:rsid w:val="00A5217F"/>
    <w:rsid w:val="00A521A6"/>
    <w:rsid w:val="00A5224D"/>
    <w:rsid w:val="00A52339"/>
    <w:rsid w:val="00A52702"/>
    <w:rsid w:val="00A52C4F"/>
    <w:rsid w:val="00A5322A"/>
    <w:rsid w:val="00A54C70"/>
    <w:rsid w:val="00A54E6B"/>
    <w:rsid w:val="00A555BD"/>
    <w:rsid w:val="00A55A30"/>
    <w:rsid w:val="00A55B57"/>
    <w:rsid w:val="00A56156"/>
    <w:rsid w:val="00A576BD"/>
    <w:rsid w:val="00A57C7B"/>
    <w:rsid w:val="00A6056A"/>
    <w:rsid w:val="00A610B5"/>
    <w:rsid w:val="00A61C2C"/>
    <w:rsid w:val="00A61D76"/>
    <w:rsid w:val="00A6270D"/>
    <w:rsid w:val="00A62872"/>
    <w:rsid w:val="00A63352"/>
    <w:rsid w:val="00A63B73"/>
    <w:rsid w:val="00A64AC7"/>
    <w:rsid w:val="00A64E6A"/>
    <w:rsid w:val="00A6518B"/>
    <w:rsid w:val="00A661F6"/>
    <w:rsid w:val="00A6625A"/>
    <w:rsid w:val="00A66982"/>
    <w:rsid w:val="00A66C4A"/>
    <w:rsid w:val="00A670C4"/>
    <w:rsid w:val="00A6765E"/>
    <w:rsid w:val="00A676CD"/>
    <w:rsid w:val="00A67FC7"/>
    <w:rsid w:val="00A67FD1"/>
    <w:rsid w:val="00A707ED"/>
    <w:rsid w:val="00A70C3F"/>
    <w:rsid w:val="00A71293"/>
    <w:rsid w:val="00A714E2"/>
    <w:rsid w:val="00A71F3C"/>
    <w:rsid w:val="00A72074"/>
    <w:rsid w:val="00A72D34"/>
    <w:rsid w:val="00A73391"/>
    <w:rsid w:val="00A741B8"/>
    <w:rsid w:val="00A74545"/>
    <w:rsid w:val="00A74587"/>
    <w:rsid w:val="00A75250"/>
    <w:rsid w:val="00A758B2"/>
    <w:rsid w:val="00A7643E"/>
    <w:rsid w:val="00A77177"/>
    <w:rsid w:val="00A8026A"/>
    <w:rsid w:val="00A805E2"/>
    <w:rsid w:val="00A8122B"/>
    <w:rsid w:val="00A824EE"/>
    <w:rsid w:val="00A82581"/>
    <w:rsid w:val="00A8278F"/>
    <w:rsid w:val="00A82D8D"/>
    <w:rsid w:val="00A82EC5"/>
    <w:rsid w:val="00A83407"/>
    <w:rsid w:val="00A83B5A"/>
    <w:rsid w:val="00A840F7"/>
    <w:rsid w:val="00A8421E"/>
    <w:rsid w:val="00A8473D"/>
    <w:rsid w:val="00A84A65"/>
    <w:rsid w:val="00A85C9E"/>
    <w:rsid w:val="00A85CEF"/>
    <w:rsid w:val="00A85F71"/>
    <w:rsid w:val="00A86543"/>
    <w:rsid w:val="00A86E92"/>
    <w:rsid w:val="00A86EDF"/>
    <w:rsid w:val="00A86F75"/>
    <w:rsid w:val="00A87816"/>
    <w:rsid w:val="00A879E7"/>
    <w:rsid w:val="00A87D22"/>
    <w:rsid w:val="00A91234"/>
    <w:rsid w:val="00A916C1"/>
    <w:rsid w:val="00A91FD0"/>
    <w:rsid w:val="00A9277E"/>
    <w:rsid w:val="00A92E76"/>
    <w:rsid w:val="00A932D9"/>
    <w:rsid w:val="00A932FB"/>
    <w:rsid w:val="00A9398C"/>
    <w:rsid w:val="00A940B9"/>
    <w:rsid w:val="00A941C5"/>
    <w:rsid w:val="00A9481E"/>
    <w:rsid w:val="00A94C7D"/>
    <w:rsid w:val="00A94FD5"/>
    <w:rsid w:val="00A951B8"/>
    <w:rsid w:val="00A952D5"/>
    <w:rsid w:val="00A96023"/>
    <w:rsid w:val="00A9657B"/>
    <w:rsid w:val="00A96814"/>
    <w:rsid w:val="00A97121"/>
    <w:rsid w:val="00A971D2"/>
    <w:rsid w:val="00A97335"/>
    <w:rsid w:val="00A97478"/>
    <w:rsid w:val="00A97542"/>
    <w:rsid w:val="00A97550"/>
    <w:rsid w:val="00A97BB1"/>
    <w:rsid w:val="00A97DDA"/>
    <w:rsid w:val="00AA00B3"/>
    <w:rsid w:val="00AA05E1"/>
    <w:rsid w:val="00AA06F4"/>
    <w:rsid w:val="00AA09A8"/>
    <w:rsid w:val="00AA12DE"/>
    <w:rsid w:val="00AA1543"/>
    <w:rsid w:val="00AA16A7"/>
    <w:rsid w:val="00AA17E9"/>
    <w:rsid w:val="00AA2FAC"/>
    <w:rsid w:val="00AA301B"/>
    <w:rsid w:val="00AA34C3"/>
    <w:rsid w:val="00AA3EF2"/>
    <w:rsid w:val="00AA4317"/>
    <w:rsid w:val="00AA46F7"/>
    <w:rsid w:val="00AA477B"/>
    <w:rsid w:val="00AA5778"/>
    <w:rsid w:val="00AA5B21"/>
    <w:rsid w:val="00AA608A"/>
    <w:rsid w:val="00AA6802"/>
    <w:rsid w:val="00AA70FC"/>
    <w:rsid w:val="00AA7428"/>
    <w:rsid w:val="00AA755F"/>
    <w:rsid w:val="00AB034F"/>
    <w:rsid w:val="00AB0888"/>
    <w:rsid w:val="00AB0D1F"/>
    <w:rsid w:val="00AB1144"/>
    <w:rsid w:val="00AB2452"/>
    <w:rsid w:val="00AB2DAE"/>
    <w:rsid w:val="00AB3599"/>
    <w:rsid w:val="00AB3B0F"/>
    <w:rsid w:val="00AB3E57"/>
    <w:rsid w:val="00AB4992"/>
    <w:rsid w:val="00AB49BF"/>
    <w:rsid w:val="00AB4E6E"/>
    <w:rsid w:val="00AB51A0"/>
    <w:rsid w:val="00AB53DD"/>
    <w:rsid w:val="00AB5CB1"/>
    <w:rsid w:val="00AB6E55"/>
    <w:rsid w:val="00AB6EF7"/>
    <w:rsid w:val="00AB725B"/>
    <w:rsid w:val="00AB7AC4"/>
    <w:rsid w:val="00AB7AC5"/>
    <w:rsid w:val="00AB7C7E"/>
    <w:rsid w:val="00AC05BD"/>
    <w:rsid w:val="00AC0B4F"/>
    <w:rsid w:val="00AC1176"/>
    <w:rsid w:val="00AC2508"/>
    <w:rsid w:val="00AC3B34"/>
    <w:rsid w:val="00AC3C3D"/>
    <w:rsid w:val="00AC4CB9"/>
    <w:rsid w:val="00AD08FD"/>
    <w:rsid w:val="00AD0AD5"/>
    <w:rsid w:val="00AD0B53"/>
    <w:rsid w:val="00AD0E6B"/>
    <w:rsid w:val="00AD252B"/>
    <w:rsid w:val="00AD2653"/>
    <w:rsid w:val="00AD2EA3"/>
    <w:rsid w:val="00AD37F0"/>
    <w:rsid w:val="00AD4A71"/>
    <w:rsid w:val="00AD4E4B"/>
    <w:rsid w:val="00AD620A"/>
    <w:rsid w:val="00AD6D1E"/>
    <w:rsid w:val="00AD7332"/>
    <w:rsid w:val="00AD75C4"/>
    <w:rsid w:val="00AD78BB"/>
    <w:rsid w:val="00AD7A5C"/>
    <w:rsid w:val="00AD7D29"/>
    <w:rsid w:val="00AE0073"/>
    <w:rsid w:val="00AE00E0"/>
    <w:rsid w:val="00AE0220"/>
    <w:rsid w:val="00AE0498"/>
    <w:rsid w:val="00AE0567"/>
    <w:rsid w:val="00AE0D55"/>
    <w:rsid w:val="00AE0F04"/>
    <w:rsid w:val="00AE14F9"/>
    <w:rsid w:val="00AE202A"/>
    <w:rsid w:val="00AE2A7B"/>
    <w:rsid w:val="00AE2C63"/>
    <w:rsid w:val="00AE3D3F"/>
    <w:rsid w:val="00AE3D83"/>
    <w:rsid w:val="00AE40E7"/>
    <w:rsid w:val="00AE4198"/>
    <w:rsid w:val="00AE41E5"/>
    <w:rsid w:val="00AE436F"/>
    <w:rsid w:val="00AE56EC"/>
    <w:rsid w:val="00AE5810"/>
    <w:rsid w:val="00AE610D"/>
    <w:rsid w:val="00AE692F"/>
    <w:rsid w:val="00AE6FE2"/>
    <w:rsid w:val="00AE7312"/>
    <w:rsid w:val="00AE7942"/>
    <w:rsid w:val="00AE797A"/>
    <w:rsid w:val="00AE7E25"/>
    <w:rsid w:val="00AE7F43"/>
    <w:rsid w:val="00AF01F6"/>
    <w:rsid w:val="00AF08CF"/>
    <w:rsid w:val="00AF09DA"/>
    <w:rsid w:val="00AF0DF1"/>
    <w:rsid w:val="00AF25DD"/>
    <w:rsid w:val="00AF2E32"/>
    <w:rsid w:val="00AF2EA7"/>
    <w:rsid w:val="00AF3853"/>
    <w:rsid w:val="00AF3BC5"/>
    <w:rsid w:val="00AF3DAE"/>
    <w:rsid w:val="00AF47B3"/>
    <w:rsid w:val="00AF4A45"/>
    <w:rsid w:val="00AF53AB"/>
    <w:rsid w:val="00AF5756"/>
    <w:rsid w:val="00AF5F7B"/>
    <w:rsid w:val="00AF6B37"/>
    <w:rsid w:val="00AF6E05"/>
    <w:rsid w:val="00AF7325"/>
    <w:rsid w:val="00B00315"/>
    <w:rsid w:val="00B0129A"/>
    <w:rsid w:val="00B01455"/>
    <w:rsid w:val="00B01AF5"/>
    <w:rsid w:val="00B0238C"/>
    <w:rsid w:val="00B03278"/>
    <w:rsid w:val="00B037D5"/>
    <w:rsid w:val="00B03968"/>
    <w:rsid w:val="00B03B91"/>
    <w:rsid w:val="00B03C22"/>
    <w:rsid w:val="00B03DA4"/>
    <w:rsid w:val="00B03F51"/>
    <w:rsid w:val="00B044D3"/>
    <w:rsid w:val="00B04B00"/>
    <w:rsid w:val="00B04ECC"/>
    <w:rsid w:val="00B0516C"/>
    <w:rsid w:val="00B0584C"/>
    <w:rsid w:val="00B05C1C"/>
    <w:rsid w:val="00B05D7A"/>
    <w:rsid w:val="00B0612F"/>
    <w:rsid w:val="00B063FB"/>
    <w:rsid w:val="00B06568"/>
    <w:rsid w:val="00B06807"/>
    <w:rsid w:val="00B069BD"/>
    <w:rsid w:val="00B07378"/>
    <w:rsid w:val="00B0766B"/>
    <w:rsid w:val="00B077F4"/>
    <w:rsid w:val="00B10111"/>
    <w:rsid w:val="00B102BA"/>
    <w:rsid w:val="00B1065E"/>
    <w:rsid w:val="00B10D4E"/>
    <w:rsid w:val="00B10DC6"/>
    <w:rsid w:val="00B10EDC"/>
    <w:rsid w:val="00B1135F"/>
    <w:rsid w:val="00B1140D"/>
    <w:rsid w:val="00B12082"/>
    <w:rsid w:val="00B1245D"/>
    <w:rsid w:val="00B13A1B"/>
    <w:rsid w:val="00B156FE"/>
    <w:rsid w:val="00B15AEF"/>
    <w:rsid w:val="00B16750"/>
    <w:rsid w:val="00B16D19"/>
    <w:rsid w:val="00B171C8"/>
    <w:rsid w:val="00B1724A"/>
    <w:rsid w:val="00B20146"/>
    <w:rsid w:val="00B20536"/>
    <w:rsid w:val="00B20DE1"/>
    <w:rsid w:val="00B20F5D"/>
    <w:rsid w:val="00B21478"/>
    <w:rsid w:val="00B2215E"/>
    <w:rsid w:val="00B22432"/>
    <w:rsid w:val="00B2282F"/>
    <w:rsid w:val="00B22B54"/>
    <w:rsid w:val="00B22C39"/>
    <w:rsid w:val="00B235FA"/>
    <w:rsid w:val="00B23846"/>
    <w:rsid w:val="00B23AF2"/>
    <w:rsid w:val="00B246F6"/>
    <w:rsid w:val="00B248E6"/>
    <w:rsid w:val="00B24DC0"/>
    <w:rsid w:val="00B25867"/>
    <w:rsid w:val="00B2631D"/>
    <w:rsid w:val="00B270C5"/>
    <w:rsid w:val="00B27374"/>
    <w:rsid w:val="00B277ED"/>
    <w:rsid w:val="00B30587"/>
    <w:rsid w:val="00B3073B"/>
    <w:rsid w:val="00B3091C"/>
    <w:rsid w:val="00B30CA0"/>
    <w:rsid w:val="00B314A2"/>
    <w:rsid w:val="00B319ED"/>
    <w:rsid w:val="00B32640"/>
    <w:rsid w:val="00B3281F"/>
    <w:rsid w:val="00B32A61"/>
    <w:rsid w:val="00B32E36"/>
    <w:rsid w:val="00B33089"/>
    <w:rsid w:val="00B330AA"/>
    <w:rsid w:val="00B333F9"/>
    <w:rsid w:val="00B33F07"/>
    <w:rsid w:val="00B35289"/>
    <w:rsid w:val="00B35454"/>
    <w:rsid w:val="00B356FC"/>
    <w:rsid w:val="00B3778F"/>
    <w:rsid w:val="00B37B32"/>
    <w:rsid w:val="00B40400"/>
    <w:rsid w:val="00B405BB"/>
    <w:rsid w:val="00B405DA"/>
    <w:rsid w:val="00B416B6"/>
    <w:rsid w:val="00B416C0"/>
    <w:rsid w:val="00B41F1C"/>
    <w:rsid w:val="00B41F54"/>
    <w:rsid w:val="00B42AB3"/>
    <w:rsid w:val="00B437BB"/>
    <w:rsid w:val="00B441AF"/>
    <w:rsid w:val="00B44B78"/>
    <w:rsid w:val="00B44F20"/>
    <w:rsid w:val="00B450AF"/>
    <w:rsid w:val="00B45765"/>
    <w:rsid w:val="00B45C69"/>
    <w:rsid w:val="00B45D35"/>
    <w:rsid w:val="00B4742F"/>
    <w:rsid w:val="00B474D5"/>
    <w:rsid w:val="00B47DFA"/>
    <w:rsid w:val="00B47DFB"/>
    <w:rsid w:val="00B501FE"/>
    <w:rsid w:val="00B507BE"/>
    <w:rsid w:val="00B50EA7"/>
    <w:rsid w:val="00B50F35"/>
    <w:rsid w:val="00B512C8"/>
    <w:rsid w:val="00B51509"/>
    <w:rsid w:val="00B522B1"/>
    <w:rsid w:val="00B52CC8"/>
    <w:rsid w:val="00B52D3A"/>
    <w:rsid w:val="00B53CAC"/>
    <w:rsid w:val="00B5402C"/>
    <w:rsid w:val="00B55000"/>
    <w:rsid w:val="00B551A1"/>
    <w:rsid w:val="00B55B6C"/>
    <w:rsid w:val="00B55CB9"/>
    <w:rsid w:val="00B560B8"/>
    <w:rsid w:val="00B56597"/>
    <w:rsid w:val="00B566F8"/>
    <w:rsid w:val="00B5670A"/>
    <w:rsid w:val="00B57518"/>
    <w:rsid w:val="00B57663"/>
    <w:rsid w:val="00B60576"/>
    <w:rsid w:val="00B609A4"/>
    <w:rsid w:val="00B60E4B"/>
    <w:rsid w:val="00B614ED"/>
    <w:rsid w:val="00B61A1C"/>
    <w:rsid w:val="00B61BDD"/>
    <w:rsid w:val="00B6205D"/>
    <w:rsid w:val="00B620C7"/>
    <w:rsid w:val="00B62231"/>
    <w:rsid w:val="00B62E86"/>
    <w:rsid w:val="00B638DE"/>
    <w:rsid w:val="00B639BC"/>
    <w:rsid w:val="00B643A1"/>
    <w:rsid w:val="00B64404"/>
    <w:rsid w:val="00B64412"/>
    <w:rsid w:val="00B651C1"/>
    <w:rsid w:val="00B65463"/>
    <w:rsid w:val="00B65BAC"/>
    <w:rsid w:val="00B65EDF"/>
    <w:rsid w:val="00B660BF"/>
    <w:rsid w:val="00B6721B"/>
    <w:rsid w:val="00B672ED"/>
    <w:rsid w:val="00B67449"/>
    <w:rsid w:val="00B67F1A"/>
    <w:rsid w:val="00B67F37"/>
    <w:rsid w:val="00B709EA"/>
    <w:rsid w:val="00B70DD6"/>
    <w:rsid w:val="00B71450"/>
    <w:rsid w:val="00B7234F"/>
    <w:rsid w:val="00B7267B"/>
    <w:rsid w:val="00B72B46"/>
    <w:rsid w:val="00B72D4E"/>
    <w:rsid w:val="00B73B37"/>
    <w:rsid w:val="00B73FE9"/>
    <w:rsid w:val="00B748F0"/>
    <w:rsid w:val="00B765C3"/>
    <w:rsid w:val="00B766DC"/>
    <w:rsid w:val="00B76C4D"/>
    <w:rsid w:val="00B77086"/>
    <w:rsid w:val="00B771F8"/>
    <w:rsid w:val="00B77B21"/>
    <w:rsid w:val="00B77DD1"/>
    <w:rsid w:val="00B77EE8"/>
    <w:rsid w:val="00B80170"/>
    <w:rsid w:val="00B80767"/>
    <w:rsid w:val="00B80782"/>
    <w:rsid w:val="00B808A6"/>
    <w:rsid w:val="00B80AFF"/>
    <w:rsid w:val="00B81716"/>
    <w:rsid w:val="00B818C0"/>
    <w:rsid w:val="00B81FC7"/>
    <w:rsid w:val="00B8202D"/>
    <w:rsid w:val="00B82602"/>
    <w:rsid w:val="00B82F5D"/>
    <w:rsid w:val="00B83061"/>
    <w:rsid w:val="00B83931"/>
    <w:rsid w:val="00B839C7"/>
    <w:rsid w:val="00B83ECC"/>
    <w:rsid w:val="00B83F75"/>
    <w:rsid w:val="00B84417"/>
    <w:rsid w:val="00B848AE"/>
    <w:rsid w:val="00B84F6B"/>
    <w:rsid w:val="00B8579D"/>
    <w:rsid w:val="00B86349"/>
    <w:rsid w:val="00B865C7"/>
    <w:rsid w:val="00B86754"/>
    <w:rsid w:val="00B868FB"/>
    <w:rsid w:val="00B900B6"/>
    <w:rsid w:val="00B901B3"/>
    <w:rsid w:val="00B904B9"/>
    <w:rsid w:val="00B904CE"/>
    <w:rsid w:val="00B90EAD"/>
    <w:rsid w:val="00B918C0"/>
    <w:rsid w:val="00B918C9"/>
    <w:rsid w:val="00B91A3B"/>
    <w:rsid w:val="00B9254E"/>
    <w:rsid w:val="00B925DE"/>
    <w:rsid w:val="00B93911"/>
    <w:rsid w:val="00B93B27"/>
    <w:rsid w:val="00B9434E"/>
    <w:rsid w:val="00B94559"/>
    <w:rsid w:val="00B94993"/>
    <w:rsid w:val="00B94E2E"/>
    <w:rsid w:val="00B9590A"/>
    <w:rsid w:val="00B95F52"/>
    <w:rsid w:val="00B96B8A"/>
    <w:rsid w:val="00B96EB4"/>
    <w:rsid w:val="00B97E1E"/>
    <w:rsid w:val="00B97E64"/>
    <w:rsid w:val="00B97FD8"/>
    <w:rsid w:val="00BA0CA4"/>
    <w:rsid w:val="00BA130C"/>
    <w:rsid w:val="00BA194C"/>
    <w:rsid w:val="00BA23CA"/>
    <w:rsid w:val="00BA244B"/>
    <w:rsid w:val="00BA251C"/>
    <w:rsid w:val="00BA3532"/>
    <w:rsid w:val="00BA37C0"/>
    <w:rsid w:val="00BA38B9"/>
    <w:rsid w:val="00BA3BAE"/>
    <w:rsid w:val="00BA4701"/>
    <w:rsid w:val="00BA4DA0"/>
    <w:rsid w:val="00BA5364"/>
    <w:rsid w:val="00BA53B5"/>
    <w:rsid w:val="00BA54F5"/>
    <w:rsid w:val="00BA56FC"/>
    <w:rsid w:val="00BA6A15"/>
    <w:rsid w:val="00BA75D4"/>
    <w:rsid w:val="00BA76CF"/>
    <w:rsid w:val="00BB03FC"/>
    <w:rsid w:val="00BB0445"/>
    <w:rsid w:val="00BB196F"/>
    <w:rsid w:val="00BB24BB"/>
    <w:rsid w:val="00BB2545"/>
    <w:rsid w:val="00BB2C6A"/>
    <w:rsid w:val="00BB2D3B"/>
    <w:rsid w:val="00BB31DC"/>
    <w:rsid w:val="00BB35F3"/>
    <w:rsid w:val="00BB3935"/>
    <w:rsid w:val="00BB4934"/>
    <w:rsid w:val="00BB5AEE"/>
    <w:rsid w:val="00BB5E42"/>
    <w:rsid w:val="00BB5FF6"/>
    <w:rsid w:val="00BB61D2"/>
    <w:rsid w:val="00BB6EAC"/>
    <w:rsid w:val="00BB7550"/>
    <w:rsid w:val="00BB777B"/>
    <w:rsid w:val="00BC04F1"/>
    <w:rsid w:val="00BC06B8"/>
    <w:rsid w:val="00BC07E1"/>
    <w:rsid w:val="00BC092F"/>
    <w:rsid w:val="00BC14D3"/>
    <w:rsid w:val="00BC1B98"/>
    <w:rsid w:val="00BC2EE2"/>
    <w:rsid w:val="00BC35D6"/>
    <w:rsid w:val="00BC3F7D"/>
    <w:rsid w:val="00BC454E"/>
    <w:rsid w:val="00BC63FD"/>
    <w:rsid w:val="00BD0912"/>
    <w:rsid w:val="00BD12E1"/>
    <w:rsid w:val="00BD14FF"/>
    <w:rsid w:val="00BD1531"/>
    <w:rsid w:val="00BD1926"/>
    <w:rsid w:val="00BD22C4"/>
    <w:rsid w:val="00BD2961"/>
    <w:rsid w:val="00BD2FF5"/>
    <w:rsid w:val="00BD31E0"/>
    <w:rsid w:val="00BD34F3"/>
    <w:rsid w:val="00BD3686"/>
    <w:rsid w:val="00BD3E9E"/>
    <w:rsid w:val="00BD4B84"/>
    <w:rsid w:val="00BD4C1B"/>
    <w:rsid w:val="00BD4EF1"/>
    <w:rsid w:val="00BD5130"/>
    <w:rsid w:val="00BD517B"/>
    <w:rsid w:val="00BD5D8D"/>
    <w:rsid w:val="00BD660D"/>
    <w:rsid w:val="00BD67E7"/>
    <w:rsid w:val="00BD77D1"/>
    <w:rsid w:val="00BD7B0C"/>
    <w:rsid w:val="00BE0593"/>
    <w:rsid w:val="00BE0D9A"/>
    <w:rsid w:val="00BE1555"/>
    <w:rsid w:val="00BE195B"/>
    <w:rsid w:val="00BE19F0"/>
    <w:rsid w:val="00BE1D38"/>
    <w:rsid w:val="00BE27CB"/>
    <w:rsid w:val="00BE2B80"/>
    <w:rsid w:val="00BE3CAD"/>
    <w:rsid w:val="00BE40DF"/>
    <w:rsid w:val="00BE48E7"/>
    <w:rsid w:val="00BE5070"/>
    <w:rsid w:val="00BE513C"/>
    <w:rsid w:val="00BE5328"/>
    <w:rsid w:val="00BE5DF9"/>
    <w:rsid w:val="00BE5E1E"/>
    <w:rsid w:val="00BE6697"/>
    <w:rsid w:val="00BE6ABD"/>
    <w:rsid w:val="00BE6C4D"/>
    <w:rsid w:val="00BE7049"/>
    <w:rsid w:val="00BE751D"/>
    <w:rsid w:val="00BE7708"/>
    <w:rsid w:val="00BF2DF1"/>
    <w:rsid w:val="00BF3D20"/>
    <w:rsid w:val="00BF40E9"/>
    <w:rsid w:val="00BF42A8"/>
    <w:rsid w:val="00BF4B56"/>
    <w:rsid w:val="00BF4B5E"/>
    <w:rsid w:val="00BF4D3B"/>
    <w:rsid w:val="00BF4F82"/>
    <w:rsid w:val="00BF646C"/>
    <w:rsid w:val="00BF7413"/>
    <w:rsid w:val="00BF753C"/>
    <w:rsid w:val="00BF75C5"/>
    <w:rsid w:val="00C00118"/>
    <w:rsid w:val="00C00662"/>
    <w:rsid w:val="00C00B8A"/>
    <w:rsid w:val="00C011CD"/>
    <w:rsid w:val="00C018B9"/>
    <w:rsid w:val="00C01E15"/>
    <w:rsid w:val="00C02477"/>
    <w:rsid w:val="00C02C6E"/>
    <w:rsid w:val="00C02CEF"/>
    <w:rsid w:val="00C035DB"/>
    <w:rsid w:val="00C036C3"/>
    <w:rsid w:val="00C03D55"/>
    <w:rsid w:val="00C03DE0"/>
    <w:rsid w:val="00C04470"/>
    <w:rsid w:val="00C047CD"/>
    <w:rsid w:val="00C047F0"/>
    <w:rsid w:val="00C04A63"/>
    <w:rsid w:val="00C04B27"/>
    <w:rsid w:val="00C05070"/>
    <w:rsid w:val="00C05747"/>
    <w:rsid w:val="00C05F4C"/>
    <w:rsid w:val="00C061F7"/>
    <w:rsid w:val="00C06292"/>
    <w:rsid w:val="00C06C23"/>
    <w:rsid w:val="00C06F30"/>
    <w:rsid w:val="00C07248"/>
    <w:rsid w:val="00C07277"/>
    <w:rsid w:val="00C07DB4"/>
    <w:rsid w:val="00C10DDB"/>
    <w:rsid w:val="00C1127C"/>
    <w:rsid w:val="00C1202C"/>
    <w:rsid w:val="00C123A6"/>
    <w:rsid w:val="00C1256B"/>
    <w:rsid w:val="00C127BB"/>
    <w:rsid w:val="00C12858"/>
    <w:rsid w:val="00C12BE5"/>
    <w:rsid w:val="00C1315E"/>
    <w:rsid w:val="00C132AE"/>
    <w:rsid w:val="00C13898"/>
    <w:rsid w:val="00C14580"/>
    <w:rsid w:val="00C14D80"/>
    <w:rsid w:val="00C14DB7"/>
    <w:rsid w:val="00C15920"/>
    <w:rsid w:val="00C15BF0"/>
    <w:rsid w:val="00C15E48"/>
    <w:rsid w:val="00C17605"/>
    <w:rsid w:val="00C2015F"/>
    <w:rsid w:val="00C204FF"/>
    <w:rsid w:val="00C20B4B"/>
    <w:rsid w:val="00C21760"/>
    <w:rsid w:val="00C217D4"/>
    <w:rsid w:val="00C2225D"/>
    <w:rsid w:val="00C22C85"/>
    <w:rsid w:val="00C236D0"/>
    <w:rsid w:val="00C238D3"/>
    <w:rsid w:val="00C239CD"/>
    <w:rsid w:val="00C24B98"/>
    <w:rsid w:val="00C24C12"/>
    <w:rsid w:val="00C24DB5"/>
    <w:rsid w:val="00C256E8"/>
    <w:rsid w:val="00C25A03"/>
    <w:rsid w:val="00C25E01"/>
    <w:rsid w:val="00C26335"/>
    <w:rsid w:val="00C27012"/>
    <w:rsid w:val="00C27782"/>
    <w:rsid w:val="00C277B5"/>
    <w:rsid w:val="00C27833"/>
    <w:rsid w:val="00C30319"/>
    <w:rsid w:val="00C30B2B"/>
    <w:rsid w:val="00C32775"/>
    <w:rsid w:val="00C33F45"/>
    <w:rsid w:val="00C3442A"/>
    <w:rsid w:val="00C3469D"/>
    <w:rsid w:val="00C35B5F"/>
    <w:rsid w:val="00C35B87"/>
    <w:rsid w:val="00C3670E"/>
    <w:rsid w:val="00C36891"/>
    <w:rsid w:val="00C36CC8"/>
    <w:rsid w:val="00C370B3"/>
    <w:rsid w:val="00C37478"/>
    <w:rsid w:val="00C37910"/>
    <w:rsid w:val="00C37CCE"/>
    <w:rsid w:val="00C406AC"/>
    <w:rsid w:val="00C411B8"/>
    <w:rsid w:val="00C41B08"/>
    <w:rsid w:val="00C41E5C"/>
    <w:rsid w:val="00C41F71"/>
    <w:rsid w:val="00C42697"/>
    <w:rsid w:val="00C43656"/>
    <w:rsid w:val="00C4406A"/>
    <w:rsid w:val="00C4431A"/>
    <w:rsid w:val="00C443BA"/>
    <w:rsid w:val="00C44B86"/>
    <w:rsid w:val="00C4700C"/>
    <w:rsid w:val="00C471F3"/>
    <w:rsid w:val="00C47CD7"/>
    <w:rsid w:val="00C50C0B"/>
    <w:rsid w:val="00C50EB1"/>
    <w:rsid w:val="00C50EEB"/>
    <w:rsid w:val="00C51026"/>
    <w:rsid w:val="00C519D1"/>
    <w:rsid w:val="00C52541"/>
    <w:rsid w:val="00C52855"/>
    <w:rsid w:val="00C52E1B"/>
    <w:rsid w:val="00C53610"/>
    <w:rsid w:val="00C53AE8"/>
    <w:rsid w:val="00C53BBD"/>
    <w:rsid w:val="00C53D61"/>
    <w:rsid w:val="00C54118"/>
    <w:rsid w:val="00C5439D"/>
    <w:rsid w:val="00C55625"/>
    <w:rsid w:val="00C55B98"/>
    <w:rsid w:val="00C5678E"/>
    <w:rsid w:val="00C57513"/>
    <w:rsid w:val="00C577A8"/>
    <w:rsid w:val="00C60333"/>
    <w:rsid w:val="00C60AAB"/>
    <w:rsid w:val="00C60E6E"/>
    <w:rsid w:val="00C61386"/>
    <w:rsid w:val="00C61DC1"/>
    <w:rsid w:val="00C624F0"/>
    <w:rsid w:val="00C625E6"/>
    <w:rsid w:val="00C62FCF"/>
    <w:rsid w:val="00C63614"/>
    <w:rsid w:val="00C63C2E"/>
    <w:rsid w:val="00C641E4"/>
    <w:rsid w:val="00C64216"/>
    <w:rsid w:val="00C6485D"/>
    <w:rsid w:val="00C6488E"/>
    <w:rsid w:val="00C65891"/>
    <w:rsid w:val="00C662C9"/>
    <w:rsid w:val="00C66302"/>
    <w:rsid w:val="00C66AD3"/>
    <w:rsid w:val="00C67490"/>
    <w:rsid w:val="00C700A0"/>
    <w:rsid w:val="00C703BD"/>
    <w:rsid w:val="00C703FB"/>
    <w:rsid w:val="00C71E21"/>
    <w:rsid w:val="00C71E72"/>
    <w:rsid w:val="00C72167"/>
    <w:rsid w:val="00C721AB"/>
    <w:rsid w:val="00C73001"/>
    <w:rsid w:val="00C7362A"/>
    <w:rsid w:val="00C73C77"/>
    <w:rsid w:val="00C73CB6"/>
    <w:rsid w:val="00C73F93"/>
    <w:rsid w:val="00C73FE0"/>
    <w:rsid w:val="00C74212"/>
    <w:rsid w:val="00C749DF"/>
    <w:rsid w:val="00C756DB"/>
    <w:rsid w:val="00C75F32"/>
    <w:rsid w:val="00C767B3"/>
    <w:rsid w:val="00C76919"/>
    <w:rsid w:val="00C76B46"/>
    <w:rsid w:val="00C77004"/>
    <w:rsid w:val="00C772BD"/>
    <w:rsid w:val="00C7756C"/>
    <w:rsid w:val="00C77591"/>
    <w:rsid w:val="00C77A28"/>
    <w:rsid w:val="00C80836"/>
    <w:rsid w:val="00C80B0D"/>
    <w:rsid w:val="00C80D0F"/>
    <w:rsid w:val="00C80DB5"/>
    <w:rsid w:val="00C81ACD"/>
    <w:rsid w:val="00C826EF"/>
    <w:rsid w:val="00C82760"/>
    <w:rsid w:val="00C82B61"/>
    <w:rsid w:val="00C8455C"/>
    <w:rsid w:val="00C84E14"/>
    <w:rsid w:val="00C84E47"/>
    <w:rsid w:val="00C8551E"/>
    <w:rsid w:val="00C856E9"/>
    <w:rsid w:val="00C8607C"/>
    <w:rsid w:val="00C8667C"/>
    <w:rsid w:val="00C869E8"/>
    <w:rsid w:val="00C86C54"/>
    <w:rsid w:val="00C8797E"/>
    <w:rsid w:val="00C87ACC"/>
    <w:rsid w:val="00C87B42"/>
    <w:rsid w:val="00C87DE3"/>
    <w:rsid w:val="00C905BD"/>
    <w:rsid w:val="00C9076F"/>
    <w:rsid w:val="00C9128B"/>
    <w:rsid w:val="00C918AC"/>
    <w:rsid w:val="00C91B98"/>
    <w:rsid w:val="00C91C09"/>
    <w:rsid w:val="00C91D95"/>
    <w:rsid w:val="00C91E6F"/>
    <w:rsid w:val="00C91F25"/>
    <w:rsid w:val="00C92516"/>
    <w:rsid w:val="00C931FD"/>
    <w:rsid w:val="00C93253"/>
    <w:rsid w:val="00C93557"/>
    <w:rsid w:val="00C93853"/>
    <w:rsid w:val="00C93C39"/>
    <w:rsid w:val="00C9408A"/>
    <w:rsid w:val="00C94EB0"/>
    <w:rsid w:val="00C95D5E"/>
    <w:rsid w:val="00C965BC"/>
    <w:rsid w:val="00C96D69"/>
    <w:rsid w:val="00C96F9F"/>
    <w:rsid w:val="00C974B9"/>
    <w:rsid w:val="00C976A0"/>
    <w:rsid w:val="00CA0414"/>
    <w:rsid w:val="00CA074B"/>
    <w:rsid w:val="00CA0AAE"/>
    <w:rsid w:val="00CA2043"/>
    <w:rsid w:val="00CA3254"/>
    <w:rsid w:val="00CA3255"/>
    <w:rsid w:val="00CA3C2F"/>
    <w:rsid w:val="00CA3CFE"/>
    <w:rsid w:val="00CA3EDC"/>
    <w:rsid w:val="00CA3F18"/>
    <w:rsid w:val="00CA42D9"/>
    <w:rsid w:val="00CA4349"/>
    <w:rsid w:val="00CA44C9"/>
    <w:rsid w:val="00CA463E"/>
    <w:rsid w:val="00CA4DE6"/>
    <w:rsid w:val="00CA5371"/>
    <w:rsid w:val="00CA5779"/>
    <w:rsid w:val="00CA70E6"/>
    <w:rsid w:val="00CA714F"/>
    <w:rsid w:val="00CA7392"/>
    <w:rsid w:val="00CB1FB2"/>
    <w:rsid w:val="00CB2415"/>
    <w:rsid w:val="00CB2C6D"/>
    <w:rsid w:val="00CB475B"/>
    <w:rsid w:val="00CB4C58"/>
    <w:rsid w:val="00CB4CDC"/>
    <w:rsid w:val="00CB6401"/>
    <w:rsid w:val="00CB68FA"/>
    <w:rsid w:val="00CB7727"/>
    <w:rsid w:val="00CB7AA7"/>
    <w:rsid w:val="00CC05B4"/>
    <w:rsid w:val="00CC0748"/>
    <w:rsid w:val="00CC0B78"/>
    <w:rsid w:val="00CC1346"/>
    <w:rsid w:val="00CC1C92"/>
    <w:rsid w:val="00CC1EA3"/>
    <w:rsid w:val="00CC28E4"/>
    <w:rsid w:val="00CC2A22"/>
    <w:rsid w:val="00CC2B8D"/>
    <w:rsid w:val="00CC30F9"/>
    <w:rsid w:val="00CC3264"/>
    <w:rsid w:val="00CC32B0"/>
    <w:rsid w:val="00CC348D"/>
    <w:rsid w:val="00CC3583"/>
    <w:rsid w:val="00CC3EAD"/>
    <w:rsid w:val="00CC407F"/>
    <w:rsid w:val="00CC4C09"/>
    <w:rsid w:val="00CC4F95"/>
    <w:rsid w:val="00CC519A"/>
    <w:rsid w:val="00CC51C6"/>
    <w:rsid w:val="00CC534E"/>
    <w:rsid w:val="00CC5A94"/>
    <w:rsid w:val="00CC6037"/>
    <w:rsid w:val="00CC6329"/>
    <w:rsid w:val="00CC67A0"/>
    <w:rsid w:val="00CC6E4F"/>
    <w:rsid w:val="00CC6EEF"/>
    <w:rsid w:val="00CC75C3"/>
    <w:rsid w:val="00CD0483"/>
    <w:rsid w:val="00CD04CB"/>
    <w:rsid w:val="00CD0702"/>
    <w:rsid w:val="00CD0E4E"/>
    <w:rsid w:val="00CD101C"/>
    <w:rsid w:val="00CD12FB"/>
    <w:rsid w:val="00CD162B"/>
    <w:rsid w:val="00CD1B5F"/>
    <w:rsid w:val="00CD1D81"/>
    <w:rsid w:val="00CD1E2D"/>
    <w:rsid w:val="00CD29F5"/>
    <w:rsid w:val="00CD2A21"/>
    <w:rsid w:val="00CD313F"/>
    <w:rsid w:val="00CD3DFE"/>
    <w:rsid w:val="00CD526D"/>
    <w:rsid w:val="00CD540E"/>
    <w:rsid w:val="00CD592E"/>
    <w:rsid w:val="00CD594B"/>
    <w:rsid w:val="00CD5A42"/>
    <w:rsid w:val="00CD5D75"/>
    <w:rsid w:val="00CD6194"/>
    <w:rsid w:val="00CD6210"/>
    <w:rsid w:val="00CD657D"/>
    <w:rsid w:val="00CD67D7"/>
    <w:rsid w:val="00CD7202"/>
    <w:rsid w:val="00CD7900"/>
    <w:rsid w:val="00CD7ED9"/>
    <w:rsid w:val="00CE1B72"/>
    <w:rsid w:val="00CE1C9E"/>
    <w:rsid w:val="00CE1DBC"/>
    <w:rsid w:val="00CE266C"/>
    <w:rsid w:val="00CE33B2"/>
    <w:rsid w:val="00CE34A5"/>
    <w:rsid w:val="00CE34BF"/>
    <w:rsid w:val="00CE3A02"/>
    <w:rsid w:val="00CE3C6B"/>
    <w:rsid w:val="00CE4C43"/>
    <w:rsid w:val="00CE5A8C"/>
    <w:rsid w:val="00CE5B8E"/>
    <w:rsid w:val="00CE5FFD"/>
    <w:rsid w:val="00CE67B4"/>
    <w:rsid w:val="00CE67C1"/>
    <w:rsid w:val="00CE6E78"/>
    <w:rsid w:val="00CE7216"/>
    <w:rsid w:val="00CE79CF"/>
    <w:rsid w:val="00CE7A77"/>
    <w:rsid w:val="00CE7C06"/>
    <w:rsid w:val="00CE7CBB"/>
    <w:rsid w:val="00CF014F"/>
    <w:rsid w:val="00CF0222"/>
    <w:rsid w:val="00CF058C"/>
    <w:rsid w:val="00CF05C1"/>
    <w:rsid w:val="00CF0619"/>
    <w:rsid w:val="00CF0A4F"/>
    <w:rsid w:val="00CF0B08"/>
    <w:rsid w:val="00CF1699"/>
    <w:rsid w:val="00CF1730"/>
    <w:rsid w:val="00CF1C16"/>
    <w:rsid w:val="00CF204E"/>
    <w:rsid w:val="00CF26E4"/>
    <w:rsid w:val="00CF2DBD"/>
    <w:rsid w:val="00CF3F1D"/>
    <w:rsid w:val="00CF478B"/>
    <w:rsid w:val="00CF488A"/>
    <w:rsid w:val="00CF495F"/>
    <w:rsid w:val="00CF4CB4"/>
    <w:rsid w:val="00CF4D7F"/>
    <w:rsid w:val="00CF4F4D"/>
    <w:rsid w:val="00CF5494"/>
    <w:rsid w:val="00CF56F4"/>
    <w:rsid w:val="00CF576F"/>
    <w:rsid w:val="00CF5AF0"/>
    <w:rsid w:val="00CF6570"/>
    <w:rsid w:val="00CF680E"/>
    <w:rsid w:val="00CF68CD"/>
    <w:rsid w:val="00CF6EDB"/>
    <w:rsid w:val="00CF7991"/>
    <w:rsid w:val="00CF7CAE"/>
    <w:rsid w:val="00CF7DAB"/>
    <w:rsid w:val="00CF7EAA"/>
    <w:rsid w:val="00D0022F"/>
    <w:rsid w:val="00D00FE2"/>
    <w:rsid w:val="00D0208A"/>
    <w:rsid w:val="00D0226C"/>
    <w:rsid w:val="00D022EA"/>
    <w:rsid w:val="00D027A5"/>
    <w:rsid w:val="00D02DF4"/>
    <w:rsid w:val="00D02E89"/>
    <w:rsid w:val="00D03778"/>
    <w:rsid w:val="00D0382D"/>
    <w:rsid w:val="00D03966"/>
    <w:rsid w:val="00D03FE7"/>
    <w:rsid w:val="00D0446B"/>
    <w:rsid w:val="00D04A28"/>
    <w:rsid w:val="00D04D77"/>
    <w:rsid w:val="00D06501"/>
    <w:rsid w:val="00D071A8"/>
    <w:rsid w:val="00D07C4F"/>
    <w:rsid w:val="00D07FA1"/>
    <w:rsid w:val="00D10247"/>
    <w:rsid w:val="00D10762"/>
    <w:rsid w:val="00D117AC"/>
    <w:rsid w:val="00D119EB"/>
    <w:rsid w:val="00D11C9F"/>
    <w:rsid w:val="00D126EF"/>
    <w:rsid w:val="00D12A06"/>
    <w:rsid w:val="00D1346C"/>
    <w:rsid w:val="00D139EB"/>
    <w:rsid w:val="00D13D02"/>
    <w:rsid w:val="00D1495A"/>
    <w:rsid w:val="00D14BB8"/>
    <w:rsid w:val="00D14F4A"/>
    <w:rsid w:val="00D15087"/>
    <w:rsid w:val="00D15972"/>
    <w:rsid w:val="00D1655E"/>
    <w:rsid w:val="00D1686A"/>
    <w:rsid w:val="00D16C15"/>
    <w:rsid w:val="00D16DD6"/>
    <w:rsid w:val="00D16FD0"/>
    <w:rsid w:val="00D173EF"/>
    <w:rsid w:val="00D17531"/>
    <w:rsid w:val="00D17B51"/>
    <w:rsid w:val="00D20D17"/>
    <w:rsid w:val="00D2174B"/>
    <w:rsid w:val="00D21C49"/>
    <w:rsid w:val="00D21FDF"/>
    <w:rsid w:val="00D22AFD"/>
    <w:rsid w:val="00D234B0"/>
    <w:rsid w:val="00D2434F"/>
    <w:rsid w:val="00D246B6"/>
    <w:rsid w:val="00D24BEB"/>
    <w:rsid w:val="00D251AD"/>
    <w:rsid w:val="00D2557E"/>
    <w:rsid w:val="00D259D2"/>
    <w:rsid w:val="00D25CEB"/>
    <w:rsid w:val="00D26324"/>
    <w:rsid w:val="00D26DE4"/>
    <w:rsid w:val="00D26DE6"/>
    <w:rsid w:val="00D274A6"/>
    <w:rsid w:val="00D27528"/>
    <w:rsid w:val="00D275B4"/>
    <w:rsid w:val="00D2770D"/>
    <w:rsid w:val="00D30908"/>
    <w:rsid w:val="00D30BAF"/>
    <w:rsid w:val="00D31927"/>
    <w:rsid w:val="00D31E5F"/>
    <w:rsid w:val="00D31FAB"/>
    <w:rsid w:val="00D32279"/>
    <w:rsid w:val="00D32360"/>
    <w:rsid w:val="00D323D8"/>
    <w:rsid w:val="00D326AD"/>
    <w:rsid w:val="00D32783"/>
    <w:rsid w:val="00D32BB6"/>
    <w:rsid w:val="00D32EE6"/>
    <w:rsid w:val="00D33867"/>
    <w:rsid w:val="00D34CA4"/>
    <w:rsid w:val="00D35AF7"/>
    <w:rsid w:val="00D36408"/>
    <w:rsid w:val="00D36F0E"/>
    <w:rsid w:val="00D37567"/>
    <w:rsid w:val="00D3756B"/>
    <w:rsid w:val="00D37587"/>
    <w:rsid w:val="00D37DFD"/>
    <w:rsid w:val="00D401F2"/>
    <w:rsid w:val="00D4054F"/>
    <w:rsid w:val="00D40A20"/>
    <w:rsid w:val="00D40D77"/>
    <w:rsid w:val="00D40DA7"/>
    <w:rsid w:val="00D41304"/>
    <w:rsid w:val="00D416DA"/>
    <w:rsid w:val="00D41A1E"/>
    <w:rsid w:val="00D4280B"/>
    <w:rsid w:val="00D42C78"/>
    <w:rsid w:val="00D43275"/>
    <w:rsid w:val="00D43437"/>
    <w:rsid w:val="00D43DA8"/>
    <w:rsid w:val="00D43E3D"/>
    <w:rsid w:val="00D4443F"/>
    <w:rsid w:val="00D4466A"/>
    <w:rsid w:val="00D44CE6"/>
    <w:rsid w:val="00D44EB1"/>
    <w:rsid w:val="00D45244"/>
    <w:rsid w:val="00D45884"/>
    <w:rsid w:val="00D45A10"/>
    <w:rsid w:val="00D45A1B"/>
    <w:rsid w:val="00D45E75"/>
    <w:rsid w:val="00D469F8"/>
    <w:rsid w:val="00D470B1"/>
    <w:rsid w:val="00D47112"/>
    <w:rsid w:val="00D47842"/>
    <w:rsid w:val="00D47B80"/>
    <w:rsid w:val="00D47CEF"/>
    <w:rsid w:val="00D47F42"/>
    <w:rsid w:val="00D5085A"/>
    <w:rsid w:val="00D51328"/>
    <w:rsid w:val="00D51DC7"/>
    <w:rsid w:val="00D52086"/>
    <w:rsid w:val="00D520CE"/>
    <w:rsid w:val="00D52D05"/>
    <w:rsid w:val="00D540D8"/>
    <w:rsid w:val="00D549AA"/>
    <w:rsid w:val="00D54E30"/>
    <w:rsid w:val="00D552E2"/>
    <w:rsid w:val="00D55414"/>
    <w:rsid w:val="00D563BB"/>
    <w:rsid w:val="00D57476"/>
    <w:rsid w:val="00D5759E"/>
    <w:rsid w:val="00D57AF1"/>
    <w:rsid w:val="00D60740"/>
    <w:rsid w:val="00D60752"/>
    <w:rsid w:val="00D61039"/>
    <w:rsid w:val="00D61194"/>
    <w:rsid w:val="00D61201"/>
    <w:rsid w:val="00D617CA"/>
    <w:rsid w:val="00D623A9"/>
    <w:rsid w:val="00D6284A"/>
    <w:rsid w:val="00D62BF4"/>
    <w:rsid w:val="00D62F99"/>
    <w:rsid w:val="00D636E8"/>
    <w:rsid w:val="00D6483C"/>
    <w:rsid w:val="00D64FF3"/>
    <w:rsid w:val="00D65331"/>
    <w:rsid w:val="00D65C8F"/>
    <w:rsid w:val="00D666E8"/>
    <w:rsid w:val="00D6673E"/>
    <w:rsid w:val="00D671CD"/>
    <w:rsid w:val="00D67467"/>
    <w:rsid w:val="00D67790"/>
    <w:rsid w:val="00D67DB3"/>
    <w:rsid w:val="00D67F4A"/>
    <w:rsid w:val="00D70A70"/>
    <w:rsid w:val="00D70A9D"/>
    <w:rsid w:val="00D71872"/>
    <w:rsid w:val="00D7196B"/>
    <w:rsid w:val="00D71AF0"/>
    <w:rsid w:val="00D71BE6"/>
    <w:rsid w:val="00D73E83"/>
    <w:rsid w:val="00D74B42"/>
    <w:rsid w:val="00D76120"/>
    <w:rsid w:val="00D76563"/>
    <w:rsid w:val="00D802B4"/>
    <w:rsid w:val="00D80875"/>
    <w:rsid w:val="00D812B4"/>
    <w:rsid w:val="00D817DC"/>
    <w:rsid w:val="00D82024"/>
    <w:rsid w:val="00D8235A"/>
    <w:rsid w:val="00D8244A"/>
    <w:rsid w:val="00D82531"/>
    <w:rsid w:val="00D82D03"/>
    <w:rsid w:val="00D82D3E"/>
    <w:rsid w:val="00D82E85"/>
    <w:rsid w:val="00D83E8E"/>
    <w:rsid w:val="00D843BE"/>
    <w:rsid w:val="00D84703"/>
    <w:rsid w:val="00D84844"/>
    <w:rsid w:val="00D85AB2"/>
    <w:rsid w:val="00D86ACF"/>
    <w:rsid w:val="00D86E28"/>
    <w:rsid w:val="00D8706B"/>
    <w:rsid w:val="00D879A5"/>
    <w:rsid w:val="00D901D0"/>
    <w:rsid w:val="00D905F3"/>
    <w:rsid w:val="00D90CD2"/>
    <w:rsid w:val="00D90DC4"/>
    <w:rsid w:val="00D90FCF"/>
    <w:rsid w:val="00D91342"/>
    <w:rsid w:val="00D91C2E"/>
    <w:rsid w:val="00D91E6F"/>
    <w:rsid w:val="00D91F72"/>
    <w:rsid w:val="00D9232C"/>
    <w:rsid w:val="00D9287D"/>
    <w:rsid w:val="00D92A66"/>
    <w:rsid w:val="00D92BC4"/>
    <w:rsid w:val="00D92D9E"/>
    <w:rsid w:val="00D92E02"/>
    <w:rsid w:val="00D92F91"/>
    <w:rsid w:val="00D930AD"/>
    <w:rsid w:val="00D930E4"/>
    <w:rsid w:val="00D93613"/>
    <w:rsid w:val="00D93902"/>
    <w:rsid w:val="00D93C94"/>
    <w:rsid w:val="00D940C7"/>
    <w:rsid w:val="00D94704"/>
    <w:rsid w:val="00D94F7D"/>
    <w:rsid w:val="00D957F4"/>
    <w:rsid w:val="00D9698B"/>
    <w:rsid w:val="00D96DEA"/>
    <w:rsid w:val="00D97547"/>
    <w:rsid w:val="00D97B2E"/>
    <w:rsid w:val="00DA1177"/>
    <w:rsid w:val="00DA1C2E"/>
    <w:rsid w:val="00DA2138"/>
    <w:rsid w:val="00DA2199"/>
    <w:rsid w:val="00DA22D2"/>
    <w:rsid w:val="00DA3621"/>
    <w:rsid w:val="00DA3EB5"/>
    <w:rsid w:val="00DA5072"/>
    <w:rsid w:val="00DA57AB"/>
    <w:rsid w:val="00DA5849"/>
    <w:rsid w:val="00DA6076"/>
    <w:rsid w:val="00DA6321"/>
    <w:rsid w:val="00DA6C3C"/>
    <w:rsid w:val="00DA6FBE"/>
    <w:rsid w:val="00DA750A"/>
    <w:rsid w:val="00DA7B0C"/>
    <w:rsid w:val="00DB1F7D"/>
    <w:rsid w:val="00DB1FE8"/>
    <w:rsid w:val="00DB316A"/>
    <w:rsid w:val="00DB3309"/>
    <w:rsid w:val="00DB49BE"/>
    <w:rsid w:val="00DC0E3D"/>
    <w:rsid w:val="00DC1791"/>
    <w:rsid w:val="00DC1815"/>
    <w:rsid w:val="00DC3645"/>
    <w:rsid w:val="00DC3A0A"/>
    <w:rsid w:val="00DC4DB3"/>
    <w:rsid w:val="00DC5F87"/>
    <w:rsid w:val="00DC714E"/>
    <w:rsid w:val="00DC7D1D"/>
    <w:rsid w:val="00DC7E4A"/>
    <w:rsid w:val="00DD02C6"/>
    <w:rsid w:val="00DD0AA2"/>
    <w:rsid w:val="00DD1041"/>
    <w:rsid w:val="00DD1C36"/>
    <w:rsid w:val="00DD1DF9"/>
    <w:rsid w:val="00DD2D2A"/>
    <w:rsid w:val="00DD2F2D"/>
    <w:rsid w:val="00DD31C0"/>
    <w:rsid w:val="00DD3ED3"/>
    <w:rsid w:val="00DD4F79"/>
    <w:rsid w:val="00DD5330"/>
    <w:rsid w:val="00DD55F3"/>
    <w:rsid w:val="00DD579F"/>
    <w:rsid w:val="00DD57E5"/>
    <w:rsid w:val="00DD58CA"/>
    <w:rsid w:val="00DD5D30"/>
    <w:rsid w:val="00DD5E39"/>
    <w:rsid w:val="00DD5F38"/>
    <w:rsid w:val="00DD60FB"/>
    <w:rsid w:val="00DD6187"/>
    <w:rsid w:val="00DD6269"/>
    <w:rsid w:val="00DD6759"/>
    <w:rsid w:val="00DD6882"/>
    <w:rsid w:val="00DD6A60"/>
    <w:rsid w:val="00DD6B00"/>
    <w:rsid w:val="00DD724D"/>
    <w:rsid w:val="00DD7F02"/>
    <w:rsid w:val="00DE0CEE"/>
    <w:rsid w:val="00DE0E93"/>
    <w:rsid w:val="00DE1FC0"/>
    <w:rsid w:val="00DE21CA"/>
    <w:rsid w:val="00DE2434"/>
    <w:rsid w:val="00DE2587"/>
    <w:rsid w:val="00DE2CC8"/>
    <w:rsid w:val="00DE3BA2"/>
    <w:rsid w:val="00DE429A"/>
    <w:rsid w:val="00DE4DE0"/>
    <w:rsid w:val="00DE4FF1"/>
    <w:rsid w:val="00DE5055"/>
    <w:rsid w:val="00DE51B9"/>
    <w:rsid w:val="00DE56CF"/>
    <w:rsid w:val="00DE57D6"/>
    <w:rsid w:val="00DE5ABF"/>
    <w:rsid w:val="00DE5E06"/>
    <w:rsid w:val="00DE67A0"/>
    <w:rsid w:val="00DE67BC"/>
    <w:rsid w:val="00DE6964"/>
    <w:rsid w:val="00DE6AD6"/>
    <w:rsid w:val="00DE6B71"/>
    <w:rsid w:val="00DE6F86"/>
    <w:rsid w:val="00DE7348"/>
    <w:rsid w:val="00DE770C"/>
    <w:rsid w:val="00DE7C80"/>
    <w:rsid w:val="00DE7D61"/>
    <w:rsid w:val="00DE7EA5"/>
    <w:rsid w:val="00DE7FCB"/>
    <w:rsid w:val="00DF07B2"/>
    <w:rsid w:val="00DF09AC"/>
    <w:rsid w:val="00DF09BD"/>
    <w:rsid w:val="00DF0EC0"/>
    <w:rsid w:val="00DF1E22"/>
    <w:rsid w:val="00DF26B7"/>
    <w:rsid w:val="00DF31BA"/>
    <w:rsid w:val="00DF3811"/>
    <w:rsid w:val="00DF39A6"/>
    <w:rsid w:val="00DF3B43"/>
    <w:rsid w:val="00DF3BDF"/>
    <w:rsid w:val="00DF4A23"/>
    <w:rsid w:val="00DF527B"/>
    <w:rsid w:val="00DF5708"/>
    <w:rsid w:val="00DF6130"/>
    <w:rsid w:val="00DF649C"/>
    <w:rsid w:val="00DF68FA"/>
    <w:rsid w:val="00DF6CF6"/>
    <w:rsid w:val="00DF6F00"/>
    <w:rsid w:val="00E0023A"/>
    <w:rsid w:val="00E00FA3"/>
    <w:rsid w:val="00E01372"/>
    <w:rsid w:val="00E020F4"/>
    <w:rsid w:val="00E024EA"/>
    <w:rsid w:val="00E0268B"/>
    <w:rsid w:val="00E0278B"/>
    <w:rsid w:val="00E02A4F"/>
    <w:rsid w:val="00E02F53"/>
    <w:rsid w:val="00E03DC1"/>
    <w:rsid w:val="00E047BC"/>
    <w:rsid w:val="00E04890"/>
    <w:rsid w:val="00E04D54"/>
    <w:rsid w:val="00E055B7"/>
    <w:rsid w:val="00E05630"/>
    <w:rsid w:val="00E05A20"/>
    <w:rsid w:val="00E06E5F"/>
    <w:rsid w:val="00E06E6C"/>
    <w:rsid w:val="00E074C6"/>
    <w:rsid w:val="00E07990"/>
    <w:rsid w:val="00E07A64"/>
    <w:rsid w:val="00E105E4"/>
    <w:rsid w:val="00E1086E"/>
    <w:rsid w:val="00E1101D"/>
    <w:rsid w:val="00E11078"/>
    <w:rsid w:val="00E1211E"/>
    <w:rsid w:val="00E127A1"/>
    <w:rsid w:val="00E138D7"/>
    <w:rsid w:val="00E1433B"/>
    <w:rsid w:val="00E145DF"/>
    <w:rsid w:val="00E14D3A"/>
    <w:rsid w:val="00E16703"/>
    <w:rsid w:val="00E1680A"/>
    <w:rsid w:val="00E20684"/>
    <w:rsid w:val="00E20F88"/>
    <w:rsid w:val="00E213A6"/>
    <w:rsid w:val="00E2148C"/>
    <w:rsid w:val="00E215C3"/>
    <w:rsid w:val="00E2178B"/>
    <w:rsid w:val="00E21830"/>
    <w:rsid w:val="00E2316B"/>
    <w:rsid w:val="00E23FF5"/>
    <w:rsid w:val="00E24309"/>
    <w:rsid w:val="00E24BBF"/>
    <w:rsid w:val="00E2504D"/>
    <w:rsid w:val="00E25196"/>
    <w:rsid w:val="00E25ED4"/>
    <w:rsid w:val="00E25F5B"/>
    <w:rsid w:val="00E26C9C"/>
    <w:rsid w:val="00E26D63"/>
    <w:rsid w:val="00E26F90"/>
    <w:rsid w:val="00E2704F"/>
    <w:rsid w:val="00E27361"/>
    <w:rsid w:val="00E27819"/>
    <w:rsid w:val="00E27F67"/>
    <w:rsid w:val="00E30321"/>
    <w:rsid w:val="00E30703"/>
    <w:rsid w:val="00E309BA"/>
    <w:rsid w:val="00E3210C"/>
    <w:rsid w:val="00E32AAB"/>
    <w:rsid w:val="00E3315E"/>
    <w:rsid w:val="00E33AE4"/>
    <w:rsid w:val="00E34329"/>
    <w:rsid w:val="00E34B94"/>
    <w:rsid w:val="00E34F6B"/>
    <w:rsid w:val="00E3502B"/>
    <w:rsid w:val="00E35E8C"/>
    <w:rsid w:val="00E3718E"/>
    <w:rsid w:val="00E37555"/>
    <w:rsid w:val="00E37AA3"/>
    <w:rsid w:val="00E37CE3"/>
    <w:rsid w:val="00E40590"/>
    <w:rsid w:val="00E406E5"/>
    <w:rsid w:val="00E4288A"/>
    <w:rsid w:val="00E42C26"/>
    <w:rsid w:val="00E43AB7"/>
    <w:rsid w:val="00E441DD"/>
    <w:rsid w:val="00E44EF3"/>
    <w:rsid w:val="00E45BA9"/>
    <w:rsid w:val="00E4684E"/>
    <w:rsid w:val="00E46E7A"/>
    <w:rsid w:val="00E47674"/>
    <w:rsid w:val="00E4795E"/>
    <w:rsid w:val="00E50419"/>
    <w:rsid w:val="00E51035"/>
    <w:rsid w:val="00E51319"/>
    <w:rsid w:val="00E5195F"/>
    <w:rsid w:val="00E51DC8"/>
    <w:rsid w:val="00E51DDA"/>
    <w:rsid w:val="00E520A0"/>
    <w:rsid w:val="00E521A0"/>
    <w:rsid w:val="00E527DF"/>
    <w:rsid w:val="00E52868"/>
    <w:rsid w:val="00E52A3D"/>
    <w:rsid w:val="00E53152"/>
    <w:rsid w:val="00E532E2"/>
    <w:rsid w:val="00E54493"/>
    <w:rsid w:val="00E545E5"/>
    <w:rsid w:val="00E54C91"/>
    <w:rsid w:val="00E55C8A"/>
    <w:rsid w:val="00E56163"/>
    <w:rsid w:val="00E56257"/>
    <w:rsid w:val="00E5633E"/>
    <w:rsid w:val="00E56800"/>
    <w:rsid w:val="00E56B1C"/>
    <w:rsid w:val="00E575A4"/>
    <w:rsid w:val="00E575E5"/>
    <w:rsid w:val="00E5765A"/>
    <w:rsid w:val="00E57B5E"/>
    <w:rsid w:val="00E57D08"/>
    <w:rsid w:val="00E60473"/>
    <w:rsid w:val="00E6070E"/>
    <w:rsid w:val="00E60DF3"/>
    <w:rsid w:val="00E6179A"/>
    <w:rsid w:val="00E61A23"/>
    <w:rsid w:val="00E61F3D"/>
    <w:rsid w:val="00E63039"/>
    <w:rsid w:val="00E6332F"/>
    <w:rsid w:val="00E63A5D"/>
    <w:rsid w:val="00E63B8C"/>
    <w:rsid w:val="00E66035"/>
    <w:rsid w:val="00E666DA"/>
    <w:rsid w:val="00E67752"/>
    <w:rsid w:val="00E679B8"/>
    <w:rsid w:val="00E700B5"/>
    <w:rsid w:val="00E70B4C"/>
    <w:rsid w:val="00E715AD"/>
    <w:rsid w:val="00E71DAF"/>
    <w:rsid w:val="00E723EB"/>
    <w:rsid w:val="00E7296B"/>
    <w:rsid w:val="00E72B6C"/>
    <w:rsid w:val="00E738CB"/>
    <w:rsid w:val="00E74AC0"/>
    <w:rsid w:val="00E74B95"/>
    <w:rsid w:val="00E7557C"/>
    <w:rsid w:val="00E75995"/>
    <w:rsid w:val="00E75C1E"/>
    <w:rsid w:val="00E761D2"/>
    <w:rsid w:val="00E76355"/>
    <w:rsid w:val="00E76E68"/>
    <w:rsid w:val="00E80FAB"/>
    <w:rsid w:val="00E817A6"/>
    <w:rsid w:val="00E81A63"/>
    <w:rsid w:val="00E81E88"/>
    <w:rsid w:val="00E82159"/>
    <w:rsid w:val="00E8289D"/>
    <w:rsid w:val="00E82DBB"/>
    <w:rsid w:val="00E839D1"/>
    <w:rsid w:val="00E84957"/>
    <w:rsid w:val="00E84D42"/>
    <w:rsid w:val="00E84E47"/>
    <w:rsid w:val="00E851D9"/>
    <w:rsid w:val="00E85B44"/>
    <w:rsid w:val="00E867DD"/>
    <w:rsid w:val="00E86D56"/>
    <w:rsid w:val="00E87094"/>
    <w:rsid w:val="00E87434"/>
    <w:rsid w:val="00E87BA5"/>
    <w:rsid w:val="00E90305"/>
    <w:rsid w:val="00E9074F"/>
    <w:rsid w:val="00E91135"/>
    <w:rsid w:val="00E91C84"/>
    <w:rsid w:val="00E91D56"/>
    <w:rsid w:val="00E92176"/>
    <w:rsid w:val="00E92341"/>
    <w:rsid w:val="00E92F9E"/>
    <w:rsid w:val="00E9324F"/>
    <w:rsid w:val="00E93B62"/>
    <w:rsid w:val="00E940FF"/>
    <w:rsid w:val="00E9588D"/>
    <w:rsid w:val="00E95F7C"/>
    <w:rsid w:val="00E961FC"/>
    <w:rsid w:val="00E963DC"/>
    <w:rsid w:val="00E96E89"/>
    <w:rsid w:val="00E96FC5"/>
    <w:rsid w:val="00E97330"/>
    <w:rsid w:val="00E97605"/>
    <w:rsid w:val="00E97B41"/>
    <w:rsid w:val="00E97DD9"/>
    <w:rsid w:val="00EA02C4"/>
    <w:rsid w:val="00EA1F1B"/>
    <w:rsid w:val="00EA2419"/>
    <w:rsid w:val="00EA29D7"/>
    <w:rsid w:val="00EA29FC"/>
    <w:rsid w:val="00EA4305"/>
    <w:rsid w:val="00EA4834"/>
    <w:rsid w:val="00EA5B68"/>
    <w:rsid w:val="00EA5C19"/>
    <w:rsid w:val="00EA5DCD"/>
    <w:rsid w:val="00EA5DD5"/>
    <w:rsid w:val="00EA5DF5"/>
    <w:rsid w:val="00EA6FC6"/>
    <w:rsid w:val="00EA7490"/>
    <w:rsid w:val="00EB07C5"/>
    <w:rsid w:val="00EB1929"/>
    <w:rsid w:val="00EB1F80"/>
    <w:rsid w:val="00EB200B"/>
    <w:rsid w:val="00EB23BA"/>
    <w:rsid w:val="00EB39EE"/>
    <w:rsid w:val="00EB3F63"/>
    <w:rsid w:val="00EB4406"/>
    <w:rsid w:val="00EB4B15"/>
    <w:rsid w:val="00EB4CF2"/>
    <w:rsid w:val="00EB5232"/>
    <w:rsid w:val="00EB5BE6"/>
    <w:rsid w:val="00EB5E60"/>
    <w:rsid w:val="00EB6BC5"/>
    <w:rsid w:val="00EB6DDE"/>
    <w:rsid w:val="00EB74C6"/>
    <w:rsid w:val="00EB7EA4"/>
    <w:rsid w:val="00EC0058"/>
    <w:rsid w:val="00EC0C97"/>
    <w:rsid w:val="00EC1700"/>
    <w:rsid w:val="00EC2716"/>
    <w:rsid w:val="00EC364C"/>
    <w:rsid w:val="00EC380E"/>
    <w:rsid w:val="00EC4207"/>
    <w:rsid w:val="00EC4A67"/>
    <w:rsid w:val="00EC546B"/>
    <w:rsid w:val="00EC5538"/>
    <w:rsid w:val="00EC6276"/>
    <w:rsid w:val="00EC686B"/>
    <w:rsid w:val="00EC6AE0"/>
    <w:rsid w:val="00EC6CF8"/>
    <w:rsid w:val="00EC7AE2"/>
    <w:rsid w:val="00EC7B2E"/>
    <w:rsid w:val="00EC7B53"/>
    <w:rsid w:val="00ED0054"/>
    <w:rsid w:val="00ED061F"/>
    <w:rsid w:val="00ED0C87"/>
    <w:rsid w:val="00ED139C"/>
    <w:rsid w:val="00ED1C43"/>
    <w:rsid w:val="00ED1CD0"/>
    <w:rsid w:val="00ED2173"/>
    <w:rsid w:val="00ED2B1D"/>
    <w:rsid w:val="00ED34BA"/>
    <w:rsid w:val="00ED3553"/>
    <w:rsid w:val="00ED3636"/>
    <w:rsid w:val="00ED3B67"/>
    <w:rsid w:val="00ED3EE3"/>
    <w:rsid w:val="00ED4545"/>
    <w:rsid w:val="00ED4737"/>
    <w:rsid w:val="00ED491E"/>
    <w:rsid w:val="00ED49E4"/>
    <w:rsid w:val="00ED5934"/>
    <w:rsid w:val="00ED6615"/>
    <w:rsid w:val="00ED6BE1"/>
    <w:rsid w:val="00ED788C"/>
    <w:rsid w:val="00ED798E"/>
    <w:rsid w:val="00ED7A8E"/>
    <w:rsid w:val="00ED7C74"/>
    <w:rsid w:val="00EE0E68"/>
    <w:rsid w:val="00EE107F"/>
    <w:rsid w:val="00EE14FB"/>
    <w:rsid w:val="00EE218C"/>
    <w:rsid w:val="00EE2A64"/>
    <w:rsid w:val="00EE2EF2"/>
    <w:rsid w:val="00EE323D"/>
    <w:rsid w:val="00EE3E4A"/>
    <w:rsid w:val="00EE3F38"/>
    <w:rsid w:val="00EE3FB3"/>
    <w:rsid w:val="00EE454C"/>
    <w:rsid w:val="00EE4982"/>
    <w:rsid w:val="00EE5059"/>
    <w:rsid w:val="00EE51DD"/>
    <w:rsid w:val="00EE53BE"/>
    <w:rsid w:val="00EE5D4B"/>
    <w:rsid w:val="00EE68FE"/>
    <w:rsid w:val="00EE7058"/>
    <w:rsid w:val="00EE7992"/>
    <w:rsid w:val="00EF040A"/>
    <w:rsid w:val="00EF0725"/>
    <w:rsid w:val="00EF0CDF"/>
    <w:rsid w:val="00EF0F8A"/>
    <w:rsid w:val="00EF137E"/>
    <w:rsid w:val="00EF3CC4"/>
    <w:rsid w:val="00EF405E"/>
    <w:rsid w:val="00EF4ACC"/>
    <w:rsid w:val="00EF4C78"/>
    <w:rsid w:val="00EF5349"/>
    <w:rsid w:val="00EF575B"/>
    <w:rsid w:val="00EF6029"/>
    <w:rsid w:val="00EF6294"/>
    <w:rsid w:val="00EF62E3"/>
    <w:rsid w:val="00EF79A6"/>
    <w:rsid w:val="00EF79DA"/>
    <w:rsid w:val="00EF7B07"/>
    <w:rsid w:val="00F020DF"/>
    <w:rsid w:val="00F02230"/>
    <w:rsid w:val="00F02595"/>
    <w:rsid w:val="00F02655"/>
    <w:rsid w:val="00F0295E"/>
    <w:rsid w:val="00F02BE3"/>
    <w:rsid w:val="00F02D82"/>
    <w:rsid w:val="00F02FBF"/>
    <w:rsid w:val="00F03B50"/>
    <w:rsid w:val="00F03B6E"/>
    <w:rsid w:val="00F03C0F"/>
    <w:rsid w:val="00F0430B"/>
    <w:rsid w:val="00F04F33"/>
    <w:rsid w:val="00F050AA"/>
    <w:rsid w:val="00F05742"/>
    <w:rsid w:val="00F05B38"/>
    <w:rsid w:val="00F05C31"/>
    <w:rsid w:val="00F05E52"/>
    <w:rsid w:val="00F05F6E"/>
    <w:rsid w:val="00F067E5"/>
    <w:rsid w:val="00F0771F"/>
    <w:rsid w:val="00F10E7C"/>
    <w:rsid w:val="00F1108E"/>
    <w:rsid w:val="00F1109A"/>
    <w:rsid w:val="00F11342"/>
    <w:rsid w:val="00F11515"/>
    <w:rsid w:val="00F12F1F"/>
    <w:rsid w:val="00F130AE"/>
    <w:rsid w:val="00F135D6"/>
    <w:rsid w:val="00F13A39"/>
    <w:rsid w:val="00F13AA8"/>
    <w:rsid w:val="00F14BB4"/>
    <w:rsid w:val="00F14BCF"/>
    <w:rsid w:val="00F14DA9"/>
    <w:rsid w:val="00F1544B"/>
    <w:rsid w:val="00F15F03"/>
    <w:rsid w:val="00F1627D"/>
    <w:rsid w:val="00F1675A"/>
    <w:rsid w:val="00F174B6"/>
    <w:rsid w:val="00F177A5"/>
    <w:rsid w:val="00F17EB9"/>
    <w:rsid w:val="00F2001E"/>
    <w:rsid w:val="00F205EC"/>
    <w:rsid w:val="00F2061E"/>
    <w:rsid w:val="00F217DE"/>
    <w:rsid w:val="00F21BA5"/>
    <w:rsid w:val="00F21FD0"/>
    <w:rsid w:val="00F23197"/>
    <w:rsid w:val="00F231DC"/>
    <w:rsid w:val="00F232E8"/>
    <w:rsid w:val="00F2392D"/>
    <w:rsid w:val="00F23F4F"/>
    <w:rsid w:val="00F240E2"/>
    <w:rsid w:val="00F25AB2"/>
    <w:rsid w:val="00F25C5B"/>
    <w:rsid w:val="00F25CC6"/>
    <w:rsid w:val="00F25E07"/>
    <w:rsid w:val="00F2649A"/>
    <w:rsid w:val="00F26FD2"/>
    <w:rsid w:val="00F27082"/>
    <w:rsid w:val="00F27B32"/>
    <w:rsid w:val="00F30164"/>
    <w:rsid w:val="00F30D19"/>
    <w:rsid w:val="00F31369"/>
    <w:rsid w:val="00F3148A"/>
    <w:rsid w:val="00F3161E"/>
    <w:rsid w:val="00F31979"/>
    <w:rsid w:val="00F32639"/>
    <w:rsid w:val="00F336D4"/>
    <w:rsid w:val="00F33D28"/>
    <w:rsid w:val="00F3470C"/>
    <w:rsid w:val="00F34B55"/>
    <w:rsid w:val="00F350A4"/>
    <w:rsid w:val="00F361C6"/>
    <w:rsid w:val="00F3684B"/>
    <w:rsid w:val="00F36A92"/>
    <w:rsid w:val="00F371CF"/>
    <w:rsid w:val="00F371D7"/>
    <w:rsid w:val="00F372EF"/>
    <w:rsid w:val="00F373BE"/>
    <w:rsid w:val="00F379F0"/>
    <w:rsid w:val="00F37A15"/>
    <w:rsid w:val="00F402ED"/>
    <w:rsid w:val="00F409F2"/>
    <w:rsid w:val="00F40AC0"/>
    <w:rsid w:val="00F41FE5"/>
    <w:rsid w:val="00F42A91"/>
    <w:rsid w:val="00F42B0F"/>
    <w:rsid w:val="00F430CB"/>
    <w:rsid w:val="00F43E2B"/>
    <w:rsid w:val="00F43F5D"/>
    <w:rsid w:val="00F449B3"/>
    <w:rsid w:val="00F44BF7"/>
    <w:rsid w:val="00F44FAB"/>
    <w:rsid w:val="00F44FE9"/>
    <w:rsid w:val="00F451FD"/>
    <w:rsid w:val="00F45848"/>
    <w:rsid w:val="00F468B3"/>
    <w:rsid w:val="00F46B9F"/>
    <w:rsid w:val="00F46D9D"/>
    <w:rsid w:val="00F470A9"/>
    <w:rsid w:val="00F4723E"/>
    <w:rsid w:val="00F47698"/>
    <w:rsid w:val="00F50180"/>
    <w:rsid w:val="00F502BA"/>
    <w:rsid w:val="00F503F2"/>
    <w:rsid w:val="00F516F3"/>
    <w:rsid w:val="00F5206B"/>
    <w:rsid w:val="00F52568"/>
    <w:rsid w:val="00F526F8"/>
    <w:rsid w:val="00F528EC"/>
    <w:rsid w:val="00F52C77"/>
    <w:rsid w:val="00F52EF7"/>
    <w:rsid w:val="00F53A50"/>
    <w:rsid w:val="00F53BD0"/>
    <w:rsid w:val="00F53D88"/>
    <w:rsid w:val="00F54288"/>
    <w:rsid w:val="00F544F7"/>
    <w:rsid w:val="00F54795"/>
    <w:rsid w:val="00F55048"/>
    <w:rsid w:val="00F55107"/>
    <w:rsid w:val="00F5519A"/>
    <w:rsid w:val="00F5525E"/>
    <w:rsid w:val="00F55764"/>
    <w:rsid w:val="00F55E2E"/>
    <w:rsid w:val="00F568B7"/>
    <w:rsid w:val="00F56901"/>
    <w:rsid w:val="00F56955"/>
    <w:rsid w:val="00F5709D"/>
    <w:rsid w:val="00F601E6"/>
    <w:rsid w:val="00F602DE"/>
    <w:rsid w:val="00F604D4"/>
    <w:rsid w:val="00F60849"/>
    <w:rsid w:val="00F60DA8"/>
    <w:rsid w:val="00F61479"/>
    <w:rsid w:val="00F6180B"/>
    <w:rsid w:val="00F6192B"/>
    <w:rsid w:val="00F61DEB"/>
    <w:rsid w:val="00F61FD2"/>
    <w:rsid w:val="00F62340"/>
    <w:rsid w:val="00F62A7D"/>
    <w:rsid w:val="00F647B3"/>
    <w:rsid w:val="00F64B88"/>
    <w:rsid w:val="00F65972"/>
    <w:rsid w:val="00F65EDA"/>
    <w:rsid w:val="00F6622E"/>
    <w:rsid w:val="00F676D5"/>
    <w:rsid w:val="00F70238"/>
    <w:rsid w:val="00F70860"/>
    <w:rsid w:val="00F71077"/>
    <w:rsid w:val="00F711AE"/>
    <w:rsid w:val="00F71CF1"/>
    <w:rsid w:val="00F72080"/>
    <w:rsid w:val="00F72FBE"/>
    <w:rsid w:val="00F72FCD"/>
    <w:rsid w:val="00F74087"/>
    <w:rsid w:val="00F7416C"/>
    <w:rsid w:val="00F742F9"/>
    <w:rsid w:val="00F7495B"/>
    <w:rsid w:val="00F74E78"/>
    <w:rsid w:val="00F750E9"/>
    <w:rsid w:val="00F75317"/>
    <w:rsid w:val="00F75479"/>
    <w:rsid w:val="00F755D4"/>
    <w:rsid w:val="00F75AE8"/>
    <w:rsid w:val="00F76078"/>
    <w:rsid w:val="00F76463"/>
    <w:rsid w:val="00F76CF9"/>
    <w:rsid w:val="00F8086C"/>
    <w:rsid w:val="00F81327"/>
    <w:rsid w:val="00F8170B"/>
    <w:rsid w:val="00F81C3C"/>
    <w:rsid w:val="00F823E5"/>
    <w:rsid w:val="00F82BA7"/>
    <w:rsid w:val="00F82C1F"/>
    <w:rsid w:val="00F830E6"/>
    <w:rsid w:val="00F8321A"/>
    <w:rsid w:val="00F84CEA"/>
    <w:rsid w:val="00F851FA"/>
    <w:rsid w:val="00F85F85"/>
    <w:rsid w:val="00F85FF2"/>
    <w:rsid w:val="00F85FFB"/>
    <w:rsid w:val="00F86566"/>
    <w:rsid w:val="00F86784"/>
    <w:rsid w:val="00F86E36"/>
    <w:rsid w:val="00F900C7"/>
    <w:rsid w:val="00F904E6"/>
    <w:rsid w:val="00F9051B"/>
    <w:rsid w:val="00F9176D"/>
    <w:rsid w:val="00F91A9E"/>
    <w:rsid w:val="00F92A3C"/>
    <w:rsid w:val="00F92F48"/>
    <w:rsid w:val="00F93774"/>
    <w:rsid w:val="00F944CD"/>
    <w:rsid w:val="00F94E99"/>
    <w:rsid w:val="00F95AA2"/>
    <w:rsid w:val="00F963B9"/>
    <w:rsid w:val="00F96852"/>
    <w:rsid w:val="00F96D64"/>
    <w:rsid w:val="00F96E24"/>
    <w:rsid w:val="00F96FCF"/>
    <w:rsid w:val="00FA009A"/>
    <w:rsid w:val="00FA047A"/>
    <w:rsid w:val="00FA0EFB"/>
    <w:rsid w:val="00FA1EA7"/>
    <w:rsid w:val="00FA1FA5"/>
    <w:rsid w:val="00FA20C5"/>
    <w:rsid w:val="00FA22CF"/>
    <w:rsid w:val="00FA2B20"/>
    <w:rsid w:val="00FA2C0A"/>
    <w:rsid w:val="00FA2D66"/>
    <w:rsid w:val="00FA413F"/>
    <w:rsid w:val="00FA48D1"/>
    <w:rsid w:val="00FA5BA4"/>
    <w:rsid w:val="00FA68DE"/>
    <w:rsid w:val="00FA70CB"/>
    <w:rsid w:val="00FA7178"/>
    <w:rsid w:val="00FB0015"/>
    <w:rsid w:val="00FB00F4"/>
    <w:rsid w:val="00FB01D4"/>
    <w:rsid w:val="00FB055F"/>
    <w:rsid w:val="00FB05FF"/>
    <w:rsid w:val="00FB07D3"/>
    <w:rsid w:val="00FB10B6"/>
    <w:rsid w:val="00FB1587"/>
    <w:rsid w:val="00FB1A2A"/>
    <w:rsid w:val="00FB2187"/>
    <w:rsid w:val="00FB2FF2"/>
    <w:rsid w:val="00FB32AC"/>
    <w:rsid w:val="00FB3789"/>
    <w:rsid w:val="00FB3B97"/>
    <w:rsid w:val="00FB3F19"/>
    <w:rsid w:val="00FB455E"/>
    <w:rsid w:val="00FB4CFC"/>
    <w:rsid w:val="00FB58FF"/>
    <w:rsid w:val="00FB5DA8"/>
    <w:rsid w:val="00FB6896"/>
    <w:rsid w:val="00FB7213"/>
    <w:rsid w:val="00FB7238"/>
    <w:rsid w:val="00FB7A51"/>
    <w:rsid w:val="00FB7A68"/>
    <w:rsid w:val="00FC00D8"/>
    <w:rsid w:val="00FC065D"/>
    <w:rsid w:val="00FC0A26"/>
    <w:rsid w:val="00FC0BE7"/>
    <w:rsid w:val="00FC104F"/>
    <w:rsid w:val="00FC1304"/>
    <w:rsid w:val="00FC1846"/>
    <w:rsid w:val="00FC2EE1"/>
    <w:rsid w:val="00FC30FD"/>
    <w:rsid w:val="00FC32C2"/>
    <w:rsid w:val="00FC3B04"/>
    <w:rsid w:val="00FC4995"/>
    <w:rsid w:val="00FC4AFF"/>
    <w:rsid w:val="00FC5F8D"/>
    <w:rsid w:val="00FC66C4"/>
    <w:rsid w:val="00FC69AC"/>
    <w:rsid w:val="00FC7433"/>
    <w:rsid w:val="00FD07AF"/>
    <w:rsid w:val="00FD0BE8"/>
    <w:rsid w:val="00FD0FBB"/>
    <w:rsid w:val="00FD16DD"/>
    <w:rsid w:val="00FD1AB9"/>
    <w:rsid w:val="00FD2E5F"/>
    <w:rsid w:val="00FD345F"/>
    <w:rsid w:val="00FD3846"/>
    <w:rsid w:val="00FD4087"/>
    <w:rsid w:val="00FD44D9"/>
    <w:rsid w:val="00FD5216"/>
    <w:rsid w:val="00FD5495"/>
    <w:rsid w:val="00FD57B1"/>
    <w:rsid w:val="00FD6340"/>
    <w:rsid w:val="00FD6C6F"/>
    <w:rsid w:val="00FD6E2F"/>
    <w:rsid w:val="00FD6F7D"/>
    <w:rsid w:val="00FD7337"/>
    <w:rsid w:val="00FD76FB"/>
    <w:rsid w:val="00FE0E24"/>
    <w:rsid w:val="00FE1034"/>
    <w:rsid w:val="00FE1274"/>
    <w:rsid w:val="00FE17F7"/>
    <w:rsid w:val="00FE23CF"/>
    <w:rsid w:val="00FE23EA"/>
    <w:rsid w:val="00FE2D72"/>
    <w:rsid w:val="00FE2F45"/>
    <w:rsid w:val="00FE3050"/>
    <w:rsid w:val="00FE30B6"/>
    <w:rsid w:val="00FE31A5"/>
    <w:rsid w:val="00FE4999"/>
    <w:rsid w:val="00FE4CE0"/>
    <w:rsid w:val="00FE5F3B"/>
    <w:rsid w:val="00FE6AEF"/>
    <w:rsid w:val="00FE6E01"/>
    <w:rsid w:val="00FE7168"/>
    <w:rsid w:val="00FE7AED"/>
    <w:rsid w:val="00FF06D2"/>
    <w:rsid w:val="00FF0A2A"/>
    <w:rsid w:val="00FF0AE4"/>
    <w:rsid w:val="00FF1379"/>
    <w:rsid w:val="00FF155E"/>
    <w:rsid w:val="00FF17EB"/>
    <w:rsid w:val="00FF1C86"/>
    <w:rsid w:val="00FF236A"/>
    <w:rsid w:val="00FF285A"/>
    <w:rsid w:val="00FF3DE6"/>
    <w:rsid w:val="00FF49FD"/>
    <w:rsid w:val="00FF4F6D"/>
    <w:rsid w:val="00FF57AD"/>
    <w:rsid w:val="00FF5972"/>
    <w:rsid w:val="00FF5DA3"/>
    <w:rsid w:val="00FF5FDC"/>
    <w:rsid w:val="00FF6447"/>
    <w:rsid w:val="00FF6FEB"/>
    <w:rsid w:val="00FF735B"/>
    <w:rsid w:val="00FF7523"/>
    <w:rsid w:val="00FF7599"/>
    <w:rsid w:val="00FF7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7E3"/>
    <w:pPr>
      <w:spacing w:after="200" w:line="360" w:lineRule="atLeast"/>
      <w:ind w:left="1701" w:right="1134" w:firstLine="567"/>
      <w:jc w:val="both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83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832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4</Pages>
  <Words>0</Words>
  <Characters>4</Characters>
  <Application>Microsoft Office Outlook</Application>
  <DocSecurity>0</DocSecurity>
  <Lines>0</Lines>
  <Paragraphs>0</Paragraphs>
  <ScaleCrop>false</ScaleCrop>
  <Company>FK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Измайлова Дина Федоровна</dc:creator>
  <cp:keywords/>
  <dc:description/>
  <cp:lastModifiedBy>DOLGIYAV</cp:lastModifiedBy>
  <cp:revision>2</cp:revision>
  <dcterms:created xsi:type="dcterms:W3CDTF">2012-07-30T11:06:00Z</dcterms:created>
  <dcterms:modified xsi:type="dcterms:W3CDTF">2012-07-30T11:06:00Z</dcterms:modified>
</cp:coreProperties>
</file>